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827" w:rsidRDefault="00183827" w:rsidP="00183827">
      <w:pPr>
        <w:shd w:val="clear" w:color="auto" w:fill="FFFFFF"/>
        <w:textAlignment w:val="baseline"/>
        <w:rPr>
          <w:rFonts w:cstheme="minorHAnsi"/>
          <w:b/>
          <w:color w:val="000000"/>
          <w:sz w:val="28"/>
          <w:szCs w:val="28"/>
          <w:u w:val="single"/>
          <w:shd w:val="clear" w:color="auto" w:fill="FFFFFF"/>
        </w:rPr>
      </w:pPr>
      <w:r w:rsidRPr="00183827">
        <w:rPr>
          <w:b/>
          <w:sz w:val="28"/>
          <w:szCs w:val="28"/>
          <w:u w:val="single"/>
        </w:rPr>
        <w:t xml:space="preserve">History: </w:t>
      </w:r>
      <w:r w:rsidR="00A45996" w:rsidRPr="00412F40">
        <w:rPr>
          <w:rFonts w:cstheme="minorHAnsi"/>
          <w:color w:val="000000"/>
          <w:sz w:val="24"/>
          <w:szCs w:val="24"/>
          <w:shd w:val="clear" w:color="auto" w:fill="FFFFFF"/>
        </w:rPr>
        <w:t>I can explain who Muhammad is, say how the first caliphate came to be formed and explain the roles and responsibilities of the caliph</w:t>
      </w:r>
      <w:r w:rsidR="00A45996" w:rsidRPr="00183827">
        <w:rPr>
          <w:rFonts w:cstheme="minorHAnsi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A45996" w:rsidRDefault="008550D1" w:rsidP="00183827">
      <w:pPr>
        <w:shd w:val="clear" w:color="auto" w:fill="FFFFFF"/>
        <w:textAlignment w:val="baseline"/>
        <w:rPr>
          <w:rFonts w:cstheme="minorHAnsi"/>
          <w:b/>
          <w:color w:val="000000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-73152</wp:posOffset>
            </wp:positionH>
            <wp:positionV relativeFrom="paragraph">
              <wp:posOffset>169164</wp:posOffset>
            </wp:positionV>
            <wp:extent cx="6267450" cy="4362450"/>
            <wp:effectExtent l="0" t="0" r="0" b="0"/>
            <wp:wrapTight wrapText="bothSides">
              <wp:wrapPolygon edited="0">
                <wp:start x="0" y="0"/>
                <wp:lineTo x="0" y="21506"/>
                <wp:lineTo x="21534" y="21506"/>
                <wp:lineTo x="2153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996" w:rsidRPr="006B4A1E" w:rsidRDefault="00A45996" w:rsidP="00183827">
      <w:pPr>
        <w:shd w:val="clear" w:color="auto" w:fill="FFFFFF"/>
        <w:textAlignment w:val="baseline"/>
        <w:rPr>
          <w:rFonts w:cstheme="minorHAnsi"/>
          <w:b/>
          <w:color w:val="000000"/>
          <w:sz w:val="24"/>
          <w:szCs w:val="24"/>
        </w:rPr>
      </w:pPr>
    </w:p>
    <w:p w:rsidR="00183827" w:rsidRDefault="00183827"/>
    <w:p w:rsidR="00183827" w:rsidRDefault="00183827"/>
    <w:p w:rsidR="00183827" w:rsidRDefault="00183827"/>
    <w:p w:rsidR="00183827" w:rsidRDefault="00183827"/>
    <w:p w:rsidR="00183827" w:rsidRDefault="00183827"/>
    <w:p w:rsidR="00183827" w:rsidRDefault="00183827"/>
    <w:p w:rsidR="00A45996" w:rsidRDefault="00A45996"/>
    <w:p w:rsidR="00183827" w:rsidRDefault="00183827"/>
    <w:p w:rsidR="00183827" w:rsidRDefault="00183827"/>
    <w:p w:rsidR="00183827" w:rsidRDefault="00183827"/>
    <w:p w:rsidR="00183827" w:rsidRDefault="00183827"/>
    <w:p w:rsidR="00183827" w:rsidRDefault="00183827"/>
    <w:p w:rsidR="00183827" w:rsidRDefault="00183827"/>
    <w:p w:rsidR="00183827" w:rsidRDefault="00183827"/>
    <w:p w:rsidR="00183827" w:rsidRDefault="00183827"/>
    <w:p w:rsidR="00183827" w:rsidRDefault="00183827"/>
    <w:p w:rsidR="00183827" w:rsidRDefault="008550D1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639572</wp:posOffset>
            </wp:positionH>
            <wp:positionV relativeFrom="paragraph">
              <wp:posOffset>111633</wp:posOffset>
            </wp:positionV>
            <wp:extent cx="4992370" cy="3533775"/>
            <wp:effectExtent l="0" t="0" r="0" b="9525"/>
            <wp:wrapTight wrapText="bothSides">
              <wp:wrapPolygon edited="0">
                <wp:start x="0" y="0"/>
                <wp:lineTo x="0" y="21542"/>
                <wp:lineTo x="21512" y="21542"/>
                <wp:lineTo x="2151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827" w:rsidRDefault="00183827"/>
    <w:p w:rsidR="00183827" w:rsidRDefault="00183827"/>
    <w:p w:rsidR="00183827" w:rsidRDefault="00183827"/>
    <w:p w:rsidR="00183827" w:rsidRDefault="00183827"/>
    <w:p w:rsidR="00183827" w:rsidRDefault="00183827"/>
    <w:p w:rsidR="00183827" w:rsidRDefault="00183827"/>
    <w:p w:rsidR="00183827" w:rsidRDefault="00183827"/>
    <w:p w:rsidR="00183827" w:rsidRDefault="00183827"/>
    <w:p w:rsidR="00183827" w:rsidRDefault="00183827"/>
    <w:p w:rsidR="00183827" w:rsidRDefault="00183827"/>
    <w:p w:rsidR="00183827" w:rsidRDefault="00183827"/>
    <w:p w:rsidR="00183827" w:rsidRDefault="00183827"/>
    <w:p w:rsidR="00183827" w:rsidRDefault="008550D1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-254</wp:posOffset>
            </wp:positionH>
            <wp:positionV relativeFrom="paragraph">
              <wp:posOffset>127</wp:posOffset>
            </wp:positionV>
            <wp:extent cx="4809744" cy="3421364"/>
            <wp:effectExtent l="0" t="0" r="0" b="8255"/>
            <wp:wrapTight wrapText="bothSides">
              <wp:wrapPolygon edited="0">
                <wp:start x="0" y="0"/>
                <wp:lineTo x="0" y="21532"/>
                <wp:lineTo x="21475" y="21532"/>
                <wp:lineTo x="2147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744" cy="3421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827" w:rsidRDefault="00183827"/>
    <w:p w:rsidR="00183827" w:rsidRDefault="00183827"/>
    <w:p w:rsidR="00183827" w:rsidRDefault="00183827"/>
    <w:p w:rsidR="00183827" w:rsidRDefault="00183827"/>
    <w:p w:rsidR="00183827" w:rsidRDefault="00183827"/>
    <w:p w:rsidR="00A45996" w:rsidRDefault="00A45996"/>
    <w:p w:rsidR="00A45996" w:rsidRDefault="00A45996"/>
    <w:p w:rsidR="00A45996" w:rsidRDefault="00A45996"/>
    <w:p w:rsidR="00A45996" w:rsidRDefault="00A45996"/>
    <w:p w:rsidR="00A45996" w:rsidRDefault="00A45996"/>
    <w:p w:rsidR="00A45996" w:rsidRDefault="00A45996"/>
    <w:p w:rsidR="00A45996" w:rsidRDefault="008550D1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2449068</wp:posOffset>
            </wp:positionH>
            <wp:positionV relativeFrom="paragraph">
              <wp:posOffset>155321</wp:posOffset>
            </wp:positionV>
            <wp:extent cx="4462272" cy="2914547"/>
            <wp:effectExtent l="0" t="0" r="0" b="635"/>
            <wp:wrapTight wrapText="bothSides">
              <wp:wrapPolygon edited="0">
                <wp:start x="0" y="0"/>
                <wp:lineTo x="0" y="21463"/>
                <wp:lineTo x="21486" y="21463"/>
                <wp:lineTo x="2148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272" cy="2914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996" w:rsidRDefault="00A45996"/>
    <w:p w:rsidR="00A45996" w:rsidRDefault="00A45996"/>
    <w:p w:rsidR="00A45996" w:rsidRDefault="00A45996"/>
    <w:p w:rsidR="00A45996" w:rsidRDefault="00A45996"/>
    <w:p w:rsidR="00A45996" w:rsidRDefault="00A45996"/>
    <w:p w:rsidR="00A45996" w:rsidRDefault="00A45996"/>
    <w:p w:rsidR="00A45996" w:rsidRDefault="00A45996"/>
    <w:p w:rsidR="00A45996" w:rsidRDefault="00A45996"/>
    <w:p w:rsidR="00A45996" w:rsidRDefault="00A45996"/>
    <w:p w:rsidR="00A45996" w:rsidRDefault="00A45996"/>
    <w:p w:rsidR="00A45996" w:rsidRDefault="008550D1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-121793</wp:posOffset>
            </wp:positionH>
            <wp:positionV relativeFrom="paragraph">
              <wp:posOffset>80899</wp:posOffset>
            </wp:positionV>
            <wp:extent cx="4645025" cy="3121660"/>
            <wp:effectExtent l="0" t="0" r="3175" b="2540"/>
            <wp:wrapTight wrapText="bothSides">
              <wp:wrapPolygon edited="0">
                <wp:start x="0" y="0"/>
                <wp:lineTo x="0" y="21486"/>
                <wp:lineTo x="21526" y="21486"/>
                <wp:lineTo x="2152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194" w:rsidRDefault="00031194"/>
    <w:p w:rsidR="00183827" w:rsidRDefault="00183827"/>
    <w:p w:rsidR="00260520" w:rsidRDefault="00260520" w:rsidP="00183827"/>
    <w:p w:rsidR="00260520" w:rsidRDefault="00260520" w:rsidP="00183827"/>
    <w:p w:rsidR="00260520" w:rsidRDefault="00260520" w:rsidP="00183827"/>
    <w:p w:rsidR="00260520" w:rsidRDefault="00260520" w:rsidP="00183827"/>
    <w:p w:rsidR="00260520" w:rsidRDefault="00260520" w:rsidP="00183827"/>
    <w:p w:rsidR="00260520" w:rsidRDefault="00260520" w:rsidP="00183827"/>
    <w:p w:rsidR="00260520" w:rsidRDefault="00260520" w:rsidP="00183827"/>
    <w:p w:rsidR="00260520" w:rsidRDefault="00260520" w:rsidP="00183827"/>
    <w:p w:rsidR="00260520" w:rsidRDefault="00260520" w:rsidP="00183827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-346456</wp:posOffset>
            </wp:positionH>
            <wp:positionV relativeFrom="paragraph">
              <wp:posOffset>127</wp:posOffset>
            </wp:positionV>
            <wp:extent cx="3546475" cy="2413635"/>
            <wp:effectExtent l="0" t="0" r="0" b="5715"/>
            <wp:wrapTight wrapText="bothSides">
              <wp:wrapPolygon edited="0">
                <wp:start x="0" y="0"/>
                <wp:lineTo x="0" y="21481"/>
                <wp:lineTo x="21465" y="21481"/>
                <wp:lineTo x="2146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47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0520" w:rsidRDefault="00260520" w:rsidP="00183827"/>
    <w:p w:rsidR="00260520" w:rsidRDefault="00260520" w:rsidP="00183827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262763</wp:posOffset>
            </wp:positionV>
            <wp:extent cx="3606800" cy="2509520"/>
            <wp:effectExtent l="0" t="0" r="0" b="5080"/>
            <wp:wrapTight wrapText="bothSides">
              <wp:wrapPolygon edited="0">
                <wp:start x="0" y="0"/>
                <wp:lineTo x="0" y="21480"/>
                <wp:lineTo x="21448" y="21480"/>
                <wp:lineTo x="2144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0520" w:rsidRDefault="00260520" w:rsidP="00183827"/>
    <w:p w:rsidR="00260520" w:rsidRDefault="00260520" w:rsidP="00183827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354457</wp:posOffset>
            </wp:positionV>
            <wp:extent cx="3782695" cy="2578100"/>
            <wp:effectExtent l="0" t="0" r="8255" b="0"/>
            <wp:wrapTight wrapText="bothSides">
              <wp:wrapPolygon edited="0">
                <wp:start x="0" y="0"/>
                <wp:lineTo x="0" y="21387"/>
                <wp:lineTo x="21538" y="21387"/>
                <wp:lineTo x="2153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0520" w:rsidRDefault="00260520" w:rsidP="00183827"/>
    <w:p w:rsidR="00260520" w:rsidRDefault="00260520" w:rsidP="00183827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-457708</wp:posOffset>
            </wp:positionH>
            <wp:positionV relativeFrom="paragraph">
              <wp:posOffset>2231517</wp:posOffset>
            </wp:positionV>
            <wp:extent cx="4196080" cy="1835785"/>
            <wp:effectExtent l="0" t="0" r="0" b="0"/>
            <wp:wrapTight wrapText="bothSides">
              <wp:wrapPolygon edited="0">
                <wp:start x="0" y="0"/>
                <wp:lineTo x="0" y="21294"/>
                <wp:lineTo x="21476" y="21294"/>
                <wp:lineTo x="2147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385445</wp:posOffset>
            </wp:positionV>
            <wp:extent cx="3693795" cy="2351405"/>
            <wp:effectExtent l="0" t="0" r="1905" b="0"/>
            <wp:wrapTight wrapText="bothSides">
              <wp:wrapPolygon edited="0">
                <wp:start x="0" y="0"/>
                <wp:lineTo x="0" y="21349"/>
                <wp:lineTo x="21500" y="21349"/>
                <wp:lineTo x="2150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795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0520" w:rsidRDefault="00260520" w:rsidP="00183827"/>
    <w:p w:rsidR="00260520" w:rsidRDefault="00260520" w:rsidP="00183827"/>
    <w:p w:rsidR="00260520" w:rsidRDefault="00260520" w:rsidP="00183827"/>
    <w:p w:rsidR="00260520" w:rsidRDefault="00260520" w:rsidP="00183827"/>
    <w:p w:rsidR="00260520" w:rsidRDefault="00260520" w:rsidP="00183827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1955822</wp:posOffset>
            </wp:positionH>
            <wp:positionV relativeFrom="paragraph">
              <wp:posOffset>116078</wp:posOffset>
            </wp:positionV>
            <wp:extent cx="4978404" cy="1912874"/>
            <wp:effectExtent l="0" t="0" r="0" b="0"/>
            <wp:wrapTight wrapText="bothSides">
              <wp:wrapPolygon edited="0">
                <wp:start x="0" y="0"/>
                <wp:lineTo x="0" y="21299"/>
                <wp:lineTo x="21490" y="21299"/>
                <wp:lineTo x="2149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4" cy="1912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0520" w:rsidRDefault="00260520" w:rsidP="00183827"/>
    <w:p w:rsidR="00260520" w:rsidRDefault="00260520" w:rsidP="00183827"/>
    <w:p w:rsidR="00260520" w:rsidRDefault="00260520" w:rsidP="00183827"/>
    <w:p w:rsidR="00260520" w:rsidRDefault="00260520" w:rsidP="00183827"/>
    <w:p w:rsidR="00260520" w:rsidRDefault="00260520" w:rsidP="00183827"/>
    <w:p w:rsidR="00260520" w:rsidRDefault="00260520" w:rsidP="00183827">
      <w:r>
        <w:t>Your Task: So what did it take to become a caliph?</w:t>
      </w:r>
    </w:p>
    <w:p w:rsidR="00260520" w:rsidRDefault="00260520" w:rsidP="00183827">
      <w:r>
        <w:t>To be considered for the role of a caliph, a candidate had to be:</w:t>
      </w:r>
    </w:p>
    <w:p w:rsidR="00260520" w:rsidRDefault="00260520" w:rsidP="00183827">
      <w:r>
        <w:t>A Muslim, an adult, sane, fair and just, law abiding with no sins, able to carry out the jobs of a caliph.</w:t>
      </w:r>
    </w:p>
    <w:p w:rsidR="00260520" w:rsidRDefault="00260520" w:rsidP="00183827">
      <w:pPr>
        <w:rPr>
          <w:b/>
          <w:sz w:val="24"/>
          <w:u w:val="single"/>
        </w:rPr>
      </w:pPr>
      <w:r>
        <w:t xml:space="preserve">What do you think the jobs of a caliph would include after what you have </w:t>
      </w:r>
      <w:proofErr w:type="gramStart"/>
      <w:r>
        <w:t>read</w:t>
      </w:r>
      <w:r>
        <w:rPr>
          <w:b/>
          <w:sz w:val="24"/>
          <w:u w:val="single"/>
        </w:rPr>
        <w:t>.</w:t>
      </w:r>
      <w:proofErr w:type="gramEnd"/>
    </w:p>
    <w:p w:rsidR="00260520" w:rsidRPr="00260520" w:rsidRDefault="00260520" w:rsidP="00183827">
      <w:pPr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I can </w:t>
      </w:r>
      <w:r w:rsidRPr="00260520">
        <w:rPr>
          <w:b/>
          <w:sz w:val="24"/>
          <w:u w:val="single"/>
        </w:rPr>
        <w:t>create a poster to advertise for the next caliph?</w:t>
      </w:r>
    </w:p>
    <w:p w:rsidR="00260520" w:rsidRDefault="00260520" w:rsidP="00183827"/>
    <w:p w:rsidR="00260520" w:rsidRDefault="00260520" w:rsidP="00260520">
      <w:pPr>
        <w:jc w:val="center"/>
      </w:pPr>
    </w:p>
    <w:p w:rsidR="00260520" w:rsidRDefault="00260520" w:rsidP="00183827"/>
    <w:p w:rsidR="00260520" w:rsidRDefault="00260520" w:rsidP="00183827"/>
    <w:p w:rsidR="00260520" w:rsidRDefault="00260520" w:rsidP="00183827"/>
    <w:p w:rsidR="00260520" w:rsidRDefault="00260520" w:rsidP="00183827"/>
    <w:p w:rsidR="00260520" w:rsidRDefault="00260520" w:rsidP="00183827"/>
    <w:p w:rsidR="00260520" w:rsidRDefault="00260520" w:rsidP="00183827"/>
    <w:p w:rsidR="00260520" w:rsidRDefault="00260520" w:rsidP="00183827"/>
    <w:p w:rsidR="00260520" w:rsidRDefault="00260520" w:rsidP="00183827"/>
    <w:p w:rsidR="00260520" w:rsidRDefault="00260520" w:rsidP="00183827"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2267585</wp:posOffset>
            </wp:positionH>
            <wp:positionV relativeFrom="paragraph">
              <wp:posOffset>235174</wp:posOffset>
            </wp:positionV>
            <wp:extent cx="2381250" cy="4033520"/>
            <wp:effectExtent l="0" t="0" r="0" b="5080"/>
            <wp:wrapTight wrapText="bothSides">
              <wp:wrapPolygon edited="0">
                <wp:start x="0" y="0"/>
                <wp:lineTo x="0" y="21525"/>
                <wp:lineTo x="21427" y="21525"/>
                <wp:lineTo x="2142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0520" w:rsidRDefault="00260520" w:rsidP="00183827"/>
    <w:p w:rsidR="00260520" w:rsidRDefault="00260520" w:rsidP="00183827"/>
    <w:p w:rsidR="00260520" w:rsidRDefault="00260520" w:rsidP="00183827">
      <w:bookmarkStart w:id="0" w:name="_GoBack"/>
      <w:bookmarkEnd w:id="0"/>
    </w:p>
    <w:p w:rsidR="00183827" w:rsidRDefault="00183827" w:rsidP="00183827"/>
    <w:sectPr w:rsidR="00183827" w:rsidSect="00183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0520" w:rsidRDefault="00260520" w:rsidP="00260520">
      <w:pPr>
        <w:spacing w:after="0" w:line="240" w:lineRule="auto"/>
      </w:pPr>
      <w:r>
        <w:separator/>
      </w:r>
    </w:p>
  </w:endnote>
  <w:endnote w:type="continuationSeparator" w:id="0">
    <w:p w:rsidR="00260520" w:rsidRDefault="00260520" w:rsidP="00260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0520" w:rsidRDefault="00260520" w:rsidP="00260520">
      <w:pPr>
        <w:spacing w:after="0" w:line="240" w:lineRule="auto"/>
      </w:pPr>
      <w:r>
        <w:separator/>
      </w:r>
    </w:p>
  </w:footnote>
  <w:footnote w:type="continuationSeparator" w:id="0">
    <w:p w:rsidR="00260520" w:rsidRDefault="00260520" w:rsidP="002605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827"/>
    <w:rsid w:val="00031194"/>
    <w:rsid w:val="000A4084"/>
    <w:rsid w:val="00183827"/>
    <w:rsid w:val="00260520"/>
    <w:rsid w:val="007179E7"/>
    <w:rsid w:val="008550D1"/>
    <w:rsid w:val="00A45996"/>
    <w:rsid w:val="00C76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D315B"/>
  <w15:chartTrackingRefBased/>
  <w15:docId w15:val="{88C77513-30EF-4BDA-A417-CD72494ED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38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605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520"/>
  </w:style>
  <w:style w:type="paragraph" w:styleId="Footer">
    <w:name w:val="footer"/>
    <w:basedOn w:val="Normal"/>
    <w:link w:val="FooterChar"/>
    <w:uiPriority w:val="99"/>
    <w:unhideWhenUsed/>
    <w:rsid w:val="002605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5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EC50D23BC2264996BC0A3092B35622" ma:contentTypeVersion="12" ma:contentTypeDescription="Create a new document." ma:contentTypeScope="" ma:versionID="9465bac16a78c2519c979b96f024d694">
  <xsd:schema xmlns:xsd="http://www.w3.org/2001/XMLSchema" xmlns:xs="http://www.w3.org/2001/XMLSchema" xmlns:p="http://schemas.microsoft.com/office/2006/metadata/properties" xmlns:ns2="b650dee9-2c7c-4d2a-8e9d-6b1a3ee6313d" xmlns:ns3="c8375dce-3f9e-4ea9-b276-f12bac5b1e44" targetNamespace="http://schemas.microsoft.com/office/2006/metadata/properties" ma:root="true" ma:fieldsID="6b90a5148ea0a203105ecf77516c8f7a" ns2:_="" ns3:_="">
    <xsd:import namespace="b650dee9-2c7c-4d2a-8e9d-6b1a3ee6313d"/>
    <xsd:import namespace="c8375dce-3f9e-4ea9-b276-f12bac5b1e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50dee9-2c7c-4d2a-8e9d-6b1a3ee63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75dce-3f9e-4ea9-b276-f12bac5b1e4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8ADC44-2613-47D7-8117-B3F2B326EED9}"/>
</file>

<file path=customXml/itemProps2.xml><?xml version="1.0" encoding="utf-8"?>
<ds:datastoreItem xmlns:ds="http://schemas.openxmlformats.org/officeDocument/2006/customXml" ds:itemID="{D62E2325-4A98-4091-801E-E90A859A962C}"/>
</file>

<file path=customXml/itemProps3.xml><?xml version="1.0" encoding="utf-8"?>
<ds:datastoreItem xmlns:ds="http://schemas.openxmlformats.org/officeDocument/2006/customXml" ds:itemID="{B4348110-7082-4AD8-8715-603616E313D9}"/>
</file>

<file path=docProps/app.xml><?xml version="1.0" encoding="utf-8"?>
<Properties xmlns="http://schemas.openxmlformats.org/officeDocument/2006/extended-properties" xmlns:vt="http://schemas.openxmlformats.org/officeDocument/2006/docPropsVTypes">
  <Template>F1F2ABF5</Template>
  <TotalTime>49</TotalTime>
  <Pages>4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Tiverton High School</Company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Soper</dc:creator>
  <cp:keywords/>
  <dc:description/>
  <cp:lastModifiedBy>Clare Soper</cp:lastModifiedBy>
  <cp:revision>6</cp:revision>
  <dcterms:created xsi:type="dcterms:W3CDTF">2020-05-10T20:30:00Z</dcterms:created>
  <dcterms:modified xsi:type="dcterms:W3CDTF">2020-05-11T11:21:00Z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0x010100C6EC50D23BC2264996BC0A3092B35622</vt:lpwstr>
  </property>
</Properties>
</file>