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F9B06" w14:textId="77777777" w:rsidR="00146CD4" w:rsidRDefault="00146CD4">
      <w:bookmarkStart w:id="0" w:name="_GoBack"/>
      <w:bookmarkEnd w:id="0"/>
    </w:p>
    <w:p w14:paraId="6C7B04FA" w14:textId="1891B205" w:rsidR="00FB5C96" w:rsidRDefault="00F03C9C" w:rsidP="00F03C9C">
      <w:pPr>
        <w:tabs>
          <w:tab w:val="left" w:pos="8265"/>
        </w:tabs>
        <w:rPr>
          <w:b/>
          <w:sz w:val="28"/>
        </w:rPr>
      </w:pPr>
      <w:r w:rsidRPr="00F03C9C">
        <w:rPr>
          <w:b/>
          <w:noProof/>
          <w:sz w:val="28"/>
          <w:lang w:eastAsia="en-GB"/>
        </w:rPr>
        <w:drawing>
          <wp:anchor distT="0" distB="0" distL="114300" distR="114300" simplePos="0" relativeHeight="251658240" behindDoc="1" locked="0" layoutInCell="1" allowOverlap="1" wp14:anchorId="09A675B7" wp14:editId="07777777">
            <wp:simplePos x="0" y="0"/>
            <wp:positionH relativeFrom="column">
              <wp:posOffset>9401175</wp:posOffset>
            </wp:positionH>
            <wp:positionV relativeFrom="paragraph">
              <wp:posOffset>11430</wp:posOffset>
            </wp:positionV>
            <wp:extent cx="476250" cy="596265"/>
            <wp:effectExtent l="0" t="0" r="0" b="0"/>
            <wp:wrapTight wrapText="bothSides">
              <wp:wrapPolygon edited="0">
                <wp:start x="0" y="0"/>
                <wp:lineTo x="0" y="20703"/>
                <wp:lineTo x="20736" y="20703"/>
                <wp:lineTo x="20736" y="0"/>
                <wp:lineTo x="0" y="0"/>
              </wp:wrapPolygon>
            </wp:wrapTight>
            <wp:docPr id="1"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VM01\home$\emilyneale\Foundation Stage 2016-2017\Heathcoat Logo - Sma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749" t="15546" r="17188" b="19748"/>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anchor>
        </w:drawing>
      </w:r>
      <w:r w:rsidR="00CC0B07" w:rsidRPr="71A45320">
        <w:rPr>
          <w:b/>
          <w:bCs/>
          <w:sz w:val="28"/>
          <w:szCs w:val="28"/>
        </w:rPr>
        <w:t xml:space="preserve">Year 2 </w:t>
      </w:r>
      <w:r w:rsidRPr="71A45320">
        <w:rPr>
          <w:b/>
          <w:bCs/>
          <w:sz w:val="28"/>
          <w:szCs w:val="28"/>
        </w:rPr>
        <w:t xml:space="preserve">Home </w:t>
      </w:r>
      <w:r w:rsidR="00FB5C96" w:rsidRPr="71A45320">
        <w:rPr>
          <w:b/>
          <w:bCs/>
          <w:sz w:val="28"/>
          <w:szCs w:val="28"/>
        </w:rPr>
        <w:t xml:space="preserve">Learning </w:t>
      </w:r>
      <w:r w:rsidR="001142AC">
        <w:rPr>
          <w:b/>
          <w:bCs/>
          <w:sz w:val="28"/>
          <w:szCs w:val="28"/>
        </w:rPr>
        <w:t>– Week 7, week beginning 18</w:t>
      </w:r>
      <w:r w:rsidR="00C27156">
        <w:rPr>
          <w:b/>
          <w:bCs/>
          <w:sz w:val="28"/>
          <w:szCs w:val="28"/>
        </w:rPr>
        <w:t>.5</w:t>
      </w:r>
      <w:r w:rsidR="00387E3C" w:rsidRPr="71A45320">
        <w:rPr>
          <w:b/>
          <w:bCs/>
          <w:sz w:val="28"/>
          <w:szCs w:val="28"/>
        </w:rPr>
        <w:t>.20</w:t>
      </w:r>
      <w:r>
        <w:rPr>
          <w:b/>
          <w:sz w:val="28"/>
        </w:rPr>
        <w:tab/>
      </w:r>
    </w:p>
    <w:p w14:paraId="467AD5D1" w14:textId="77777777" w:rsidR="00FB5C96" w:rsidRDefault="00FB5C96">
      <w:pPr>
        <w:rPr>
          <w:sz w:val="24"/>
        </w:rPr>
      </w:pPr>
      <w:r>
        <w:rPr>
          <w:sz w:val="24"/>
        </w:rPr>
        <w:t>We have provided some</w:t>
      </w:r>
      <w:r w:rsidRPr="00FB5C96">
        <w:rPr>
          <w:sz w:val="24"/>
        </w:rPr>
        <w:t xml:space="preserve"> guidelines for </w:t>
      </w:r>
      <w:r>
        <w:rPr>
          <w:sz w:val="24"/>
        </w:rPr>
        <w:t>your child’s home</w:t>
      </w:r>
      <w:r w:rsidRPr="00FB5C96">
        <w:rPr>
          <w:sz w:val="24"/>
        </w:rPr>
        <w:t xml:space="preserve"> learning</w:t>
      </w:r>
      <w:r>
        <w:rPr>
          <w:sz w:val="24"/>
        </w:rPr>
        <w:t xml:space="preserve">.  </w:t>
      </w:r>
      <w:r w:rsidRPr="00FB5C96">
        <w:rPr>
          <w:sz w:val="24"/>
        </w:rPr>
        <w:t xml:space="preserve">We appreciate that these are stressful times for all involved. Where possible, please encourage your child to complete the learning outlined below. We appreciate that in some cases this may not be possible. Please try your best and don’t get too </w:t>
      </w:r>
      <w:r w:rsidR="00F03C9C">
        <w:rPr>
          <w:sz w:val="24"/>
        </w:rPr>
        <w:t>worried</w:t>
      </w:r>
      <w:r w:rsidRPr="00FB5C96">
        <w:rPr>
          <w:sz w:val="24"/>
        </w:rPr>
        <w:t xml:space="preserve"> about it.  </w:t>
      </w:r>
      <w:r w:rsidR="00F03C9C">
        <w:rPr>
          <w:sz w:val="24"/>
        </w:rPr>
        <w:t xml:space="preserve">Most importantly stay safe and enjoy this time with your family.  </w:t>
      </w:r>
    </w:p>
    <w:tbl>
      <w:tblPr>
        <w:tblStyle w:val="TableGrid"/>
        <w:tblW w:w="0" w:type="auto"/>
        <w:tblLayout w:type="fixed"/>
        <w:tblLook w:val="04A0" w:firstRow="1" w:lastRow="0" w:firstColumn="1" w:lastColumn="0" w:noHBand="0" w:noVBand="1"/>
      </w:tblPr>
      <w:tblGrid>
        <w:gridCol w:w="3848"/>
        <w:gridCol w:w="4227"/>
        <w:gridCol w:w="3686"/>
        <w:gridCol w:w="3627"/>
      </w:tblGrid>
      <w:tr w:rsidR="00FB5C96" w14:paraId="16C5D97D" w14:textId="77777777" w:rsidTr="73C2B74D">
        <w:tc>
          <w:tcPr>
            <w:tcW w:w="8075" w:type="dxa"/>
            <w:gridSpan w:val="2"/>
          </w:tcPr>
          <w:p w14:paraId="71699B73" w14:textId="77777777" w:rsidR="00FB5C96" w:rsidRPr="00F84881" w:rsidRDefault="00FB5C96">
            <w:pPr>
              <w:rPr>
                <w:rFonts w:ascii="Letter-join 40" w:hAnsi="Letter-join 40"/>
                <w:b/>
                <w:sz w:val="24"/>
                <w:szCs w:val="24"/>
              </w:rPr>
            </w:pPr>
            <w:r w:rsidRPr="00F84881">
              <w:rPr>
                <w:rFonts w:ascii="Letter-join 40" w:hAnsi="Letter-join 40"/>
                <w:b/>
                <w:sz w:val="24"/>
                <w:szCs w:val="24"/>
              </w:rPr>
              <w:t xml:space="preserve">English </w:t>
            </w:r>
          </w:p>
        </w:tc>
        <w:tc>
          <w:tcPr>
            <w:tcW w:w="7313" w:type="dxa"/>
            <w:gridSpan w:val="2"/>
          </w:tcPr>
          <w:p w14:paraId="7B7D7386" w14:textId="106A32FE" w:rsidR="00FB5C96" w:rsidRPr="00F84881" w:rsidRDefault="00630575" w:rsidP="005E41ED">
            <w:pPr>
              <w:rPr>
                <w:rFonts w:ascii="Letter-join 40" w:hAnsi="Letter-join 40"/>
                <w:b/>
                <w:sz w:val="24"/>
                <w:szCs w:val="24"/>
              </w:rPr>
            </w:pPr>
            <w:r>
              <w:rPr>
                <w:rFonts w:ascii="Letter-join 40" w:hAnsi="Letter-join 40"/>
                <w:b/>
                <w:sz w:val="24"/>
                <w:szCs w:val="24"/>
              </w:rPr>
              <w:t>Topic- History</w:t>
            </w:r>
            <w:r w:rsidR="0083089B">
              <w:rPr>
                <w:rFonts w:ascii="Letter-join 40" w:hAnsi="Letter-join 40"/>
                <w:b/>
                <w:sz w:val="24"/>
                <w:szCs w:val="24"/>
              </w:rPr>
              <w:t xml:space="preserve"> / Art</w:t>
            </w:r>
            <w:r w:rsidR="00315A31" w:rsidRPr="00F84881">
              <w:rPr>
                <w:rFonts w:ascii="Letter-join 40" w:hAnsi="Letter-join 40"/>
                <w:b/>
                <w:sz w:val="24"/>
                <w:szCs w:val="24"/>
              </w:rPr>
              <w:t xml:space="preserve"> </w:t>
            </w:r>
          </w:p>
        </w:tc>
      </w:tr>
      <w:tr w:rsidR="00FB5C96" w:rsidRPr="00146A25" w14:paraId="39C733CE" w14:textId="77777777" w:rsidTr="73C2B74D">
        <w:tc>
          <w:tcPr>
            <w:tcW w:w="8075" w:type="dxa"/>
            <w:gridSpan w:val="2"/>
          </w:tcPr>
          <w:p w14:paraId="3F3542FD" w14:textId="0E234982" w:rsidR="00315A31" w:rsidRDefault="00315A31" w:rsidP="00315A31">
            <w:pPr>
              <w:rPr>
                <w:rFonts w:ascii="Letter-join 40" w:hAnsi="Letter-join 40"/>
                <w:color w:val="FF0000"/>
              </w:rPr>
            </w:pPr>
            <w:r w:rsidRPr="00E456DC">
              <w:rPr>
                <w:rFonts w:ascii="Letter-join 40" w:hAnsi="Letter-join 40"/>
                <w:color w:val="FF0000"/>
                <w:u w:val="single"/>
              </w:rPr>
              <w:t>Reading</w:t>
            </w:r>
            <w:r w:rsidRPr="00E456DC">
              <w:rPr>
                <w:rFonts w:ascii="Letter-join 40" w:hAnsi="Letter-join 40"/>
                <w:color w:val="FF0000"/>
              </w:rPr>
              <w:t xml:space="preserve">- </w:t>
            </w:r>
            <w:r w:rsidR="000F6409" w:rsidRPr="00E456DC">
              <w:rPr>
                <w:rFonts w:ascii="Letter-join 40" w:hAnsi="Letter-join 40"/>
                <w:color w:val="FF0000"/>
              </w:rPr>
              <w:t>Please</w:t>
            </w:r>
            <w:r w:rsidR="00962472" w:rsidRPr="00E456DC">
              <w:rPr>
                <w:rFonts w:ascii="Letter-join 40" w:hAnsi="Letter-join 40"/>
                <w:color w:val="FF0000"/>
              </w:rPr>
              <w:t xml:space="preserve"> </w:t>
            </w:r>
            <w:r w:rsidR="000F6409" w:rsidRPr="00E456DC">
              <w:rPr>
                <w:rFonts w:ascii="Letter-join 40" w:hAnsi="Letter-join 40"/>
                <w:color w:val="FF0000"/>
              </w:rPr>
              <w:t>try to complete daily reading of 10 minutes. Children can read to parents, parents can read to children, parents and children can read a page each, whatever works for you! We would love to hear abou</w:t>
            </w:r>
            <w:r w:rsidR="00962472" w:rsidRPr="00E456DC">
              <w:rPr>
                <w:rFonts w:ascii="Letter-join 40" w:hAnsi="Letter-join 40"/>
                <w:color w:val="FF0000"/>
              </w:rPr>
              <w:t>t any books that you’ve enjoyed or to see any pictures of you reading at home.</w:t>
            </w:r>
            <w:r w:rsidR="00B62831" w:rsidRPr="00E456DC">
              <w:rPr>
                <w:rFonts w:ascii="Letter-join 40" w:hAnsi="Letter-join 40"/>
                <w:color w:val="FF0000"/>
              </w:rPr>
              <w:t xml:space="preserve"> Is there a special place in your home that you like to read?</w:t>
            </w:r>
          </w:p>
          <w:p w14:paraId="2DF160D3" w14:textId="77777777" w:rsidR="00B8498A" w:rsidRDefault="00B8498A" w:rsidP="00315A31">
            <w:pPr>
              <w:rPr>
                <w:rFonts w:ascii="Letter-join 40" w:hAnsi="Letter-join 40"/>
                <w:color w:val="FF0000"/>
                <w:u w:val="single"/>
              </w:rPr>
            </w:pPr>
          </w:p>
          <w:p w14:paraId="7AC7CADA" w14:textId="5828BD42" w:rsidR="008704DF" w:rsidRPr="008704DF" w:rsidRDefault="008704DF" w:rsidP="00315A31">
            <w:pPr>
              <w:rPr>
                <w:color w:val="FF0000"/>
              </w:rPr>
            </w:pPr>
            <w:r w:rsidRPr="008704DF">
              <w:rPr>
                <w:rFonts w:ascii="Letter-join 40" w:hAnsi="Letter-join 40"/>
                <w:color w:val="FF0000"/>
                <w:u w:val="single"/>
              </w:rPr>
              <w:t xml:space="preserve">Oxford Owl website- </w:t>
            </w:r>
            <w:r w:rsidR="00B8498A">
              <w:rPr>
                <w:rFonts w:ascii="Letter-join 40" w:hAnsi="Letter-join 40"/>
                <w:color w:val="FF0000"/>
              </w:rPr>
              <w:t xml:space="preserve">this is a great website that has access to lots of free ebooks and other activities. Just create an account (it’s free) and have a look. </w:t>
            </w:r>
          </w:p>
          <w:p w14:paraId="187D03CB" w14:textId="60A334B9" w:rsidR="00B62831" w:rsidRDefault="00AF5FDA" w:rsidP="00B62831">
            <w:pPr>
              <w:rPr>
                <w:rFonts w:ascii="Letter-join 40" w:hAnsi="Letter-join 40"/>
                <w:color w:val="70AD47" w:themeColor="accent6"/>
              </w:rPr>
            </w:pPr>
            <w:r w:rsidRPr="00DE7204">
              <w:rPr>
                <w:rFonts w:ascii="Letter-join 40" w:hAnsi="Letter-join 40"/>
                <w:color w:val="70AD47" w:themeColor="accent6"/>
                <w:u w:val="single"/>
              </w:rPr>
              <w:t xml:space="preserve">Reading </w:t>
            </w:r>
            <w:r w:rsidR="00582E2C" w:rsidRPr="00DE7204">
              <w:rPr>
                <w:rFonts w:ascii="Letter-join 40" w:hAnsi="Letter-join 40"/>
                <w:color w:val="70AD47" w:themeColor="accent6"/>
                <w:u w:val="single"/>
              </w:rPr>
              <w:t xml:space="preserve">&amp; Writing </w:t>
            </w:r>
            <w:r w:rsidRPr="00DE7204">
              <w:rPr>
                <w:rFonts w:ascii="Letter-join 40" w:hAnsi="Letter-join 40"/>
                <w:color w:val="70AD47" w:themeColor="accent6"/>
                <w:u w:val="single"/>
              </w:rPr>
              <w:t>activities</w:t>
            </w:r>
            <w:r w:rsidRPr="00DE7204">
              <w:rPr>
                <w:rFonts w:ascii="Letter-join 40" w:hAnsi="Letter-join 40"/>
                <w:color w:val="70AD47" w:themeColor="accent6"/>
              </w:rPr>
              <w:t xml:space="preserve">- </w:t>
            </w:r>
          </w:p>
          <w:p w14:paraId="702A9251" w14:textId="48127854" w:rsidR="00DE7204" w:rsidRPr="00DE7204" w:rsidRDefault="00DE7204" w:rsidP="00B62831">
            <w:pPr>
              <w:rPr>
                <w:rFonts w:ascii="Letter-join 40" w:hAnsi="Letter-join 40"/>
                <w:color w:val="70AD47" w:themeColor="accent6"/>
              </w:rPr>
            </w:pPr>
            <w:r>
              <w:rPr>
                <w:rFonts w:ascii="Letter-join 40" w:hAnsi="Letter-join 40"/>
                <w:color w:val="70AD47" w:themeColor="accent6"/>
              </w:rPr>
              <w:t xml:space="preserve">Once you have read a book (or had a book read to you); </w:t>
            </w:r>
          </w:p>
          <w:p w14:paraId="54AAE122" w14:textId="77777777" w:rsidR="00315A31" w:rsidRDefault="00B62831" w:rsidP="00DE7204">
            <w:pPr>
              <w:pStyle w:val="ListParagraph"/>
              <w:numPr>
                <w:ilvl w:val="0"/>
                <w:numId w:val="10"/>
              </w:numPr>
              <w:rPr>
                <w:rFonts w:ascii="Letter-join 40" w:hAnsi="Letter-join 40"/>
                <w:color w:val="70AD47" w:themeColor="accent6"/>
              </w:rPr>
            </w:pPr>
            <w:r w:rsidRPr="00DE7204">
              <w:rPr>
                <w:rFonts w:ascii="Letter-join 40" w:hAnsi="Letter-join 40"/>
                <w:color w:val="70AD47" w:themeColor="accent6"/>
              </w:rPr>
              <w:t xml:space="preserve">Write </w:t>
            </w:r>
            <w:r w:rsidR="00DE7204">
              <w:rPr>
                <w:rFonts w:ascii="Letter-join 40" w:hAnsi="Letter-join 40"/>
                <w:color w:val="70AD47" w:themeColor="accent6"/>
              </w:rPr>
              <w:t xml:space="preserve">five questions that you could answer about the book. </w:t>
            </w:r>
          </w:p>
          <w:p w14:paraId="504BC92B" w14:textId="2FC405E7" w:rsidR="00E82449" w:rsidRPr="008704DF" w:rsidRDefault="00DE7204" w:rsidP="008704DF">
            <w:pPr>
              <w:pStyle w:val="ListParagraph"/>
              <w:numPr>
                <w:ilvl w:val="0"/>
                <w:numId w:val="10"/>
              </w:numPr>
              <w:rPr>
                <w:rFonts w:ascii="Letter-join 40" w:hAnsi="Letter-join 40"/>
                <w:color w:val="70AD47" w:themeColor="accent6"/>
              </w:rPr>
            </w:pPr>
            <w:r>
              <w:rPr>
                <w:rFonts w:ascii="Letter-join 40" w:hAnsi="Letter-join 40"/>
                <w:color w:val="70AD47" w:themeColor="accent6"/>
              </w:rPr>
              <w:t xml:space="preserve">Try different style questions like the ones we’ve had at school; a multiple choice tick box question, a matching question, a true or false question or one where you have to write an answer. </w:t>
            </w:r>
          </w:p>
        </w:tc>
        <w:tc>
          <w:tcPr>
            <w:tcW w:w="7313" w:type="dxa"/>
            <w:gridSpan w:val="2"/>
            <w:vMerge w:val="restart"/>
          </w:tcPr>
          <w:p w14:paraId="763BAF8F" w14:textId="68FA3918" w:rsidR="00DF698D" w:rsidRPr="00EE33A6" w:rsidRDefault="009C362F" w:rsidP="004B2BC1">
            <w:pPr>
              <w:jc w:val="both"/>
              <w:rPr>
                <w:rFonts w:ascii="Letter-join 40" w:hAnsi="Letter-join 40"/>
                <w:color w:val="7030A0"/>
              </w:rPr>
            </w:pPr>
            <w:r w:rsidRPr="00EE33A6">
              <w:rPr>
                <w:rFonts w:ascii="Letter-join 40" w:hAnsi="Letter-join 40"/>
                <w:color w:val="7030A0"/>
              </w:rPr>
              <w:t xml:space="preserve">Last week, you </w:t>
            </w:r>
            <w:r w:rsidR="003A51B4">
              <w:rPr>
                <w:rFonts w:ascii="Letter-join 40" w:hAnsi="Letter-join 40"/>
                <w:color w:val="7030A0"/>
              </w:rPr>
              <w:t xml:space="preserve">wrote your own weekly diary. </w:t>
            </w:r>
            <w:r w:rsidR="004B2BC1" w:rsidRPr="00EE33A6">
              <w:rPr>
                <w:rFonts w:ascii="Letter-join 40" w:hAnsi="Letter-join 40"/>
                <w:color w:val="7030A0"/>
              </w:rPr>
              <w:t xml:space="preserve">This </w:t>
            </w:r>
            <w:r w:rsidR="00EE33A6" w:rsidRPr="00EE33A6">
              <w:rPr>
                <w:rFonts w:ascii="Letter-join 40" w:hAnsi="Letter-join 40"/>
                <w:color w:val="7030A0"/>
              </w:rPr>
              <w:t>week you are going to learn about another important piece of evidence from the time of the fire</w:t>
            </w:r>
            <w:r w:rsidR="00DF698D">
              <w:rPr>
                <w:rFonts w:ascii="Letter-join 40" w:hAnsi="Letter-join 40"/>
                <w:color w:val="7030A0"/>
              </w:rPr>
              <w:t>.</w:t>
            </w:r>
          </w:p>
          <w:p w14:paraId="7385BB30" w14:textId="6ECC3F0E" w:rsidR="004B2BC1" w:rsidRPr="002826CF" w:rsidRDefault="004B2BC1" w:rsidP="004B2BC1">
            <w:pPr>
              <w:jc w:val="both"/>
              <w:rPr>
                <w:rFonts w:ascii="Letter-join 40" w:hAnsi="Letter-join 40"/>
                <w:color w:val="7030A0"/>
                <w:highlight w:val="yellow"/>
              </w:rPr>
            </w:pPr>
          </w:p>
          <w:p w14:paraId="047913AB" w14:textId="626D2F46" w:rsidR="005C564D" w:rsidRDefault="004B2BC1" w:rsidP="004B2BC1">
            <w:pPr>
              <w:jc w:val="both"/>
              <w:rPr>
                <w:rFonts w:ascii="Letter-join 40" w:hAnsi="Letter-join 40"/>
                <w:color w:val="7030A0"/>
              </w:rPr>
            </w:pPr>
            <w:r w:rsidRPr="005C564D">
              <w:rPr>
                <w:rFonts w:ascii="Letter-join 40" w:hAnsi="Letter-join 40"/>
                <w:color w:val="7030A0"/>
              </w:rPr>
              <w:t xml:space="preserve">In 1666, there were no cameras to take pictures of things that have happened. Instead, </w:t>
            </w:r>
            <w:r w:rsidR="005C564D" w:rsidRPr="005C564D">
              <w:rPr>
                <w:rFonts w:ascii="Letter-join 40" w:hAnsi="Letter-join 40"/>
                <w:color w:val="7030A0"/>
              </w:rPr>
              <w:t xml:space="preserve">some people wrote about what happened. The most famous of these people was called </w:t>
            </w:r>
            <w:r w:rsidR="005C564D" w:rsidRPr="00B04228">
              <w:rPr>
                <w:rFonts w:ascii="Letter-join 40" w:hAnsi="Letter-join 40"/>
                <w:b/>
                <w:color w:val="FF0000"/>
              </w:rPr>
              <w:t>Samuel Pepys</w:t>
            </w:r>
            <w:r w:rsidR="005C564D" w:rsidRPr="005C564D">
              <w:rPr>
                <w:rFonts w:ascii="Letter-join 40" w:hAnsi="Letter-join 40"/>
                <w:color w:val="7030A0"/>
              </w:rPr>
              <w:t>.</w:t>
            </w:r>
          </w:p>
          <w:p w14:paraId="11BB7D4E" w14:textId="51AAB079" w:rsidR="00DF698D" w:rsidRPr="005C564D" w:rsidRDefault="00DF698D" w:rsidP="00DF698D">
            <w:pPr>
              <w:jc w:val="center"/>
              <w:rPr>
                <w:rFonts w:ascii="Letter-join 40" w:hAnsi="Letter-join 40"/>
                <w:color w:val="7030A0"/>
              </w:rPr>
            </w:pPr>
            <w:r>
              <w:rPr>
                <w:noProof/>
                <w:lang w:eastAsia="en-GB"/>
              </w:rPr>
              <w:drawing>
                <wp:inline distT="0" distB="0" distL="0" distR="0" wp14:anchorId="1C40E355" wp14:editId="3D8209D2">
                  <wp:extent cx="1282535" cy="1664040"/>
                  <wp:effectExtent l="0" t="0" r="0" b="0"/>
                  <wp:docPr id="1942140749" name="Picture 3" descr="C:\Users\annadavis\AppData\Local\Microsoft\Windows\INetCache\Content.MSO\48A5D1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282535" cy="1664040"/>
                          </a:xfrm>
                          <a:prstGeom prst="rect">
                            <a:avLst/>
                          </a:prstGeom>
                        </pic:spPr>
                      </pic:pic>
                    </a:graphicData>
                  </a:graphic>
                </wp:inline>
              </w:drawing>
            </w:r>
          </w:p>
          <w:p w14:paraId="38FAADF7" w14:textId="1C256E69" w:rsidR="005C564D" w:rsidRPr="00012BC0" w:rsidRDefault="00AE5015" w:rsidP="004B2BC1">
            <w:pPr>
              <w:jc w:val="both"/>
              <w:rPr>
                <w:rFonts w:ascii="Letter-join 40" w:hAnsi="Letter-join 40"/>
                <w:b/>
                <w:color w:val="7030A0"/>
                <w:u w:val="single"/>
              </w:rPr>
            </w:pPr>
            <w:r w:rsidRPr="00012BC0">
              <w:rPr>
                <w:rFonts w:ascii="Letter-join 40" w:hAnsi="Letter-join 40"/>
                <w:b/>
                <w:color w:val="7030A0"/>
                <w:u w:val="single"/>
              </w:rPr>
              <w:t xml:space="preserve">Day 1: </w:t>
            </w:r>
          </w:p>
          <w:p w14:paraId="160632E0" w14:textId="2E8D051F" w:rsidR="005E2263" w:rsidRDefault="005E2263" w:rsidP="00B80F35">
            <w:pPr>
              <w:pStyle w:val="ListParagraph"/>
              <w:numPr>
                <w:ilvl w:val="0"/>
                <w:numId w:val="5"/>
              </w:numPr>
              <w:rPr>
                <w:rFonts w:ascii="Letter-join 40" w:hAnsi="Letter-join 40"/>
                <w:color w:val="7030A0"/>
              </w:rPr>
            </w:pPr>
            <w:r w:rsidRPr="00012BC0">
              <w:rPr>
                <w:rFonts w:ascii="Letter-join 40" w:hAnsi="Letter-join 40"/>
                <w:color w:val="7030A0"/>
              </w:rPr>
              <w:t xml:space="preserve">At the bottom of this page, </w:t>
            </w:r>
            <w:r w:rsidR="00FA1164" w:rsidRPr="00012BC0">
              <w:rPr>
                <w:rFonts w:ascii="Letter-join 40" w:hAnsi="Letter-join 40"/>
                <w:color w:val="7030A0"/>
              </w:rPr>
              <w:t>we have included some</w:t>
            </w:r>
            <w:r w:rsidR="00AE5015" w:rsidRPr="00012BC0">
              <w:rPr>
                <w:rFonts w:ascii="Letter-join 40" w:hAnsi="Letter-join 40"/>
                <w:color w:val="7030A0"/>
              </w:rPr>
              <w:t xml:space="preserve"> images of Samuel Pepys and his diary. Spend some time looking at these pictures. </w:t>
            </w:r>
            <w:r w:rsidR="00E57D1E">
              <w:rPr>
                <w:rFonts w:ascii="Letter-join 40" w:hAnsi="Letter-join 40"/>
                <w:color w:val="7030A0"/>
              </w:rPr>
              <w:t xml:space="preserve">Can you research and find different images? </w:t>
            </w:r>
            <w:r w:rsidR="00E57D1E" w:rsidRPr="00CD6181">
              <w:rPr>
                <w:rFonts w:ascii="Letter-join 40" w:hAnsi="Letter-join 40"/>
                <w:b/>
                <w:color w:val="FF0000"/>
              </w:rPr>
              <w:t>Remember to ask an adult to help you to search the internet safely.</w:t>
            </w:r>
            <w:r w:rsidR="00E57D1E" w:rsidRPr="00CD6181">
              <w:rPr>
                <w:rFonts w:ascii="Letter-join 40" w:hAnsi="Letter-join 40"/>
                <w:color w:val="FF0000"/>
              </w:rPr>
              <w:t xml:space="preserve"> </w:t>
            </w:r>
            <w:r w:rsidR="00FA1164" w:rsidRPr="00CD6181">
              <w:rPr>
                <w:rFonts w:ascii="Letter-join 40" w:hAnsi="Letter-join 40"/>
                <w:color w:val="FF0000"/>
              </w:rPr>
              <w:t xml:space="preserve"> </w:t>
            </w:r>
          </w:p>
          <w:p w14:paraId="03488780" w14:textId="77777777" w:rsidR="005419BC" w:rsidRDefault="005419BC" w:rsidP="0012210F">
            <w:pPr>
              <w:jc w:val="both"/>
              <w:rPr>
                <w:rFonts w:ascii="Letter-join 40" w:hAnsi="Letter-join 40"/>
                <w:b/>
                <w:color w:val="7030A0"/>
                <w:u w:val="single"/>
              </w:rPr>
            </w:pPr>
          </w:p>
          <w:p w14:paraId="06D60683" w14:textId="77777777" w:rsidR="005419BC" w:rsidRDefault="005419BC" w:rsidP="0012210F">
            <w:pPr>
              <w:jc w:val="both"/>
              <w:rPr>
                <w:rFonts w:ascii="Letter-join 40" w:hAnsi="Letter-join 40"/>
                <w:b/>
                <w:color w:val="7030A0"/>
                <w:u w:val="single"/>
              </w:rPr>
            </w:pPr>
          </w:p>
          <w:p w14:paraId="407B8B12" w14:textId="1082D946" w:rsidR="0012210F" w:rsidRPr="0012210F" w:rsidRDefault="0012210F" w:rsidP="0012210F">
            <w:pPr>
              <w:jc w:val="both"/>
              <w:rPr>
                <w:rFonts w:ascii="Letter-join 40" w:hAnsi="Letter-join 40"/>
                <w:b/>
                <w:color w:val="7030A0"/>
                <w:u w:val="single"/>
              </w:rPr>
            </w:pPr>
            <w:r w:rsidRPr="00012BC0">
              <w:rPr>
                <w:rFonts w:ascii="Letter-join 40" w:hAnsi="Letter-join 40"/>
                <w:b/>
                <w:color w:val="7030A0"/>
                <w:u w:val="single"/>
              </w:rPr>
              <w:lastRenderedPageBreak/>
              <w:t>D</w:t>
            </w:r>
            <w:r>
              <w:rPr>
                <w:rFonts w:ascii="Letter-join 40" w:hAnsi="Letter-join 40"/>
                <w:b/>
                <w:color w:val="7030A0"/>
                <w:u w:val="single"/>
              </w:rPr>
              <w:t>ay 2</w:t>
            </w:r>
            <w:r w:rsidRPr="00012BC0">
              <w:rPr>
                <w:rFonts w:ascii="Letter-join 40" w:hAnsi="Letter-join 40"/>
                <w:b/>
                <w:color w:val="7030A0"/>
                <w:u w:val="single"/>
              </w:rPr>
              <w:t xml:space="preserve">: </w:t>
            </w:r>
          </w:p>
          <w:p w14:paraId="58C205B4" w14:textId="77777777" w:rsidR="0012210F" w:rsidRDefault="0012210F" w:rsidP="00B80F35">
            <w:pPr>
              <w:pStyle w:val="ListParagraph"/>
              <w:numPr>
                <w:ilvl w:val="0"/>
                <w:numId w:val="5"/>
              </w:numPr>
              <w:rPr>
                <w:rFonts w:ascii="Letter-join 40" w:hAnsi="Letter-join 40"/>
                <w:color w:val="7030A0"/>
              </w:rPr>
            </w:pPr>
            <w:r>
              <w:rPr>
                <w:rFonts w:ascii="Letter-join 40" w:hAnsi="Letter-join 40"/>
                <w:color w:val="7030A0"/>
              </w:rPr>
              <w:t>Watch the Magic Grandad clip:</w:t>
            </w:r>
          </w:p>
          <w:p w14:paraId="6A499AA8" w14:textId="50C8AFB6" w:rsidR="0012210F" w:rsidRDefault="001B50BB" w:rsidP="0012210F">
            <w:pPr>
              <w:ind w:left="360"/>
            </w:pPr>
            <w:hyperlink r:id="rId12" w:history="1">
              <w:r w:rsidR="0012210F" w:rsidRPr="0012210F">
                <w:rPr>
                  <w:color w:val="0000FF"/>
                  <w:u w:val="single"/>
                </w:rPr>
                <w:t>https://www.youtube.com/watch?v=VarSSAwiimU</w:t>
              </w:r>
            </w:hyperlink>
          </w:p>
          <w:p w14:paraId="3E09BA73" w14:textId="78584939" w:rsidR="0012210F" w:rsidRDefault="0012210F" w:rsidP="0012210F">
            <w:pPr>
              <w:ind w:left="360"/>
              <w:rPr>
                <w:rFonts w:ascii="Letter-join 40" w:hAnsi="Letter-join 40"/>
                <w:color w:val="7030A0"/>
              </w:rPr>
            </w:pPr>
            <w:r w:rsidRPr="0012210F">
              <w:rPr>
                <w:rFonts w:ascii="Letter-join 40" w:hAnsi="Letter-join 40"/>
                <w:color w:val="7030A0"/>
              </w:rPr>
              <w:t>Talk to your family about facts that you have learned about Samuel Pepys. It is helpful to watch the clip more than once to help you to remember facts.</w:t>
            </w:r>
          </w:p>
          <w:p w14:paraId="4B15FDAC" w14:textId="0D42CD2C" w:rsidR="006E68FD" w:rsidRPr="0012210F" w:rsidRDefault="006E68FD" w:rsidP="006E68FD">
            <w:pPr>
              <w:jc w:val="both"/>
              <w:rPr>
                <w:rFonts w:ascii="Letter-join 40" w:hAnsi="Letter-join 40"/>
                <w:b/>
                <w:color w:val="7030A0"/>
                <w:u w:val="single"/>
              </w:rPr>
            </w:pPr>
            <w:r w:rsidRPr="00012BC0">
              <w:rPr>
                <w:rFonts w:ascii="Letter-join 40" w:hAnsi="Letter-join 40"/>
                <w:b/>
                <w:color w:val="7030A0"/>
                <w:u w:val="single"/>
              </w:rPr>
              <w:t>D</w:t>
            </w:r>
            <w:r>
              <w:rPr>
                <w:rFonts w:ascii="Letter-join 40" w:hAnsi="Letter-join 40"/>
                <w:b/>
                <w:color w:val="7030A0"/>
                <w:u w:val="single"/>
              </w:rPr>
              <w:t>ay 3</w:t>
            </w:r>
            <w:r w:rsidRPr="00012BC0">
              <w:rPr>
                <w:rFonts w:ascii="Letter-join 40" w:hAnsi="Letter-join 40"/>
                <w:b/>
                <w:color w:val="7030A0"/>
                <w:u w:val="single"/>
              </w:rPr>
              <w:t xml:space="preserve">: </w:t>
            </w:r>
          </w:p>
          <w:p w14:paraId="25C96227" w14:textId="2A025B46" w:rsidR="00B46263" w:rsidRPr="005A6E8C" w:rsidRDefault="005A6E8C" w:rsidP="005A6E8C">
            <w:pPr>
              <w:pStyle w:val="ListParagraph"/>
              <w:numPr>
                <w:ilvl w:val="0"/>
                <w:numId w:val="5"/>
              </w:numPr>
              <w:rPr>
                <w:rFonts w:ascii="Letter-join 40" w:hAnsi="Letter-join 40"/>
                <w:color w:val="7030A0"/>
              </w:rPr>
            </w:pPr>
            <w:r w:rsidRPr="005A6E8C">
              <w:rPr>
                <w:rFonts w:ascii="Letter-join 40" w:hAnsi="Letter-join 40"/>
                <w:color w:val="7030A0"/>
              </w:rPr>
              <w:t>Complete the fire feelings grid (att</w:t>
            </w:r>
            <w:r w:rsidR="00483FDB">
              <w:rPr>
                <w:rFonts w:ascii="Letter-join 40" w:hAnsi="Letter-join 40"/>
                <w:color w:val="7030A0"/>
              </w:rPr>
              <w:t>ached document). Think about what</w:t>
            </w:r>
            <w:r w:rsidRPr="005A6E8C">
              <w:rPr>
                <w:rFonts w:ascii="Letter-join 40" w:hAnsi="Letter-join 40"/>
                <w:color w:val="7030A0"/>
              </w:rPr>
              <w:t xml:space="preserve"> you </w:t>
            </w:r>
            <w:r w:rsidR="00483FDB">
              <w:rPr>
                <w:rFonts w:ascii="Letter-join 40" w:hAnsi="Letter-join 40"/>
                <w:color w:val="7030A0"/>
              </w:rPr>
              <w:t>would have smelled, touched, seen</w:t>
            </w:r>
            <w:r w:rsidRPr="005A6E8C">
              <w:rPr>
                <w:rFonts w:ascii="Letter-join 40" w:hAnsi="Letter-join 40"/>
                <w:color w:val="7030A0"/>
              </w:rPr>
              <w:t>, heard</w:t>
            </w:r>
            <w:r>
              <w:rPr>
                <w:rFonts w:ascii="Letter-join 40" w:hAnsi="Letter-join 40"/>
                <w:color w:val="7030A0"/>
              </w:rPr>
              <w:t xml:space="preserve"> if you were there during the fire. </w:t>
            </w:r>
            <w:r w:rsidR="005419BC">
              <w:rPr>
                <w:rFonts w:ascii="Letter-join 40" w:hAnsi="Letter-join 40"/>
                <w:color w:val="7030A0"/>
              </w:rPr>
              <w:t>Use</w:t>
            </w:r>
            <w:r w:rsidR="008C6A67">
              <w:rPr>
                <w:rFonts w:ascii="Letter-join 40" w:hAnsi="Letter-join 40"/>
                <w:color w:val="7030A0"/>
              </w:rPr>
              <w:t xml:space="preserve"> descriptive</w:t>
            </w:r>
            <w:r w:rsidR="005419BC">
              <w:rPr>
                <w:rFonts w:ascii="Letter-join 40" w:hAnsi="Letter-join 40"/>
                <w:color w:val="7030A0"/>
              </w:rPr>
              <w:t xml:space="preserve"> language, for example “burnt, </w:t>
            </w:r>
            <w:r w:rsidR="008C6A67">
              <w:rPr>
                <w:rFonts w:ascii="Letter-join 40" w:hAnsi="Letter-join 40"/>
                <w:color w:val="7030A0"/>
              </w:rPr>
              <w:t>charred wood</w:t>
            </w:r>
            <w:r w:rsidR="005419BC">
              <w:rPr>
                <w:rFonts w:ascii="Letter-join 40" w:hAnsi="Letter-join 40"/>
                <w:color w:val="7030A0"/>
              </w:rPr>
              <w:t>,</w:t>
            </w:r>
            <w:r w:rsidR="008C6A67">
              <w:rPr>
                <w:rFonts w:ascii="Letter-join 40" w:hAnsi="Letter-join 40"/>
                <w:color w:val="7030A0"/>
              </w:rPr>
              <w:t xml:space="preserve">” “thick smoke.” </w:t>
            </w:r>
            <w:r>
              <w:rPr>
                <w:rFonts w:ascii="Letter-join 40" w:hAnsi="Letter-join 40"/>
                <w:color w:val="7030A0"/>
              </w:rPr>
              <w:t>Also think carefully about your feelings during this time. Would you be scared? Worried? Frightened?</w:t>
            </w:r>
          </w:p>
        </w:tc>
      </w:tr>
      <w:tr w:rsidR="00FB5C96" w14:paraId="3ED01625" w14:textId="77777777" w:rsidTr="73C2B74D">
        <w:tc>
          <w:tcPr>
            <w:tcW w:w="8075" w:type="dxa"/>
            <w:gridSpan w:val="2"/>
          </w:tcPr>
          <w:p w14:paraId="2A1B442C" w14:textId="77777777" w:rsidR="00FB5C96" w:rsidRPr="00F84881" w:rsidRDefault="00FB5C96" w:rsidP="00FB5C96">
            <w:pPr>
              <w:rPr>
                <w:rFonts w:ascii="Letter-join 40" w:hAnsi="Letter-join 40"/>
                <w:sz w:val="24"/>
                <w:szCs w:val="24"/>
              </w:rPr>
            </w:pPr>
            <w:r w:rsidRPr="00F84881">
              <w:rPr>
                <w:rFonts w:ascii="Letter-join 40" w:hAnsi="Letter-join 40"/>
                <w:b/>
                <w:sz w:val="24"/>
                <w:szCs w:val="24"/>
              </w:rPr>
              <w:t xml:space="preserve">Maths </w:t>
            </w:r>
          </w:p>
        </w:tc>
        <w:tc>
          <w:tcPr>
            <w:tcW w:w="7313" w:type="dxa"/>
            <w:gridSpan w:val="2"/>
            <w:vMerge/>
          </w:tcPr>
          <w:p w14:paraId="731319C2" w14:textId="77777777" w:rsidR="00FB5C96" w:rsidRPr="00FB5C96" w:rsidRDefault="00FB5C96" w:rsidP="00AD45FB">
            <w:pPr>
              <w:rPr>
                <w:b/>
                <w:sz w:val="24"/>
              </w:rPr>
            </w:pPr>
          </w:p>
        </w:tc>
      </w:tr>
      <w:tr w:rsidR="00FB5C96" w14:paraId="52D7D833" w14:textId="77777777" w:rsidTr="73C2B74D">
        <w:trPr>
          <w:trHeight w:val="1118"/>
        </w:trPr>
        <w:tc>
          <w:tcPr>
            <w:tcW w:w="8075" w:type="dxa"/>
            <w:gridSpan w:val="2"/>
          </w:tcPr>
          <w:p w14:paraId="09067BBD" w14:textId="0E7FC86E" w:rsidR="005C2CF4" w:rsidRPr="00664637" w:rsidRDefault="004E0248" w:rsidP="004E0248">
            <w:pPr>
              <w:rPr>
                <w:rFonts w:ascii="Letter-join 40" w:hAnsi="Letter-join 40"/>
                <w:color w:val="0070C0"/>
              </w:rPr>
            </w:pPr>
            <w:r w:rsidRPr="00664637">
              <w:rPr>
                <w:rFonts w:ascii="Letter-join 40" w:hAnsi="Letter-join 40"/>
                <w:color w:val="0070C0"/>
              </w:rPr>
              <w:t xml:space="preserve">We would like you to spend time this week concentrating on 2D and 3D shapes. </w:t>
            </w:r>
          </w:p>
          <w:p w14:paraId="4DA164F9" w14:textId="52C9CE4F" w:rsidR="004E0248" w:rsidRPr="00E82449" w:rsidRDefault="00664637" w:rsidP="00E82449">
            <w:pPr>
              <w:pStyle w:val="ListParagraph"/>
              <w:numPr>
                <w:ilvl w:val="0"/>
                <w:numId w:val="5"/>
              </w:numPr>
              <w:rPr>
                <w:rFonts w:ascii="Letter-join 40" w:hAnsi="Letter-join 40"/>
                <w:color w:val="0070C0"/>
              </w:rPr>
            </w:pPr>
            <w:r w:rsidRPr="00E82449">
              <w:rPr>
                <w:rFonts w:ascii="Letter-join 40" w:hAnsi="Letter-join 40"/>
                <w:color w:val="0070C0"/>
              </w:rPr>
              <w:t xml:space="preserve">Go on a shape hunt around your house and garden. Remember not to confuse 2D with 3D shapes when you are naming them. </w:t>
            </w:r>
            <w:r w:rsidR="00E82449">
              <w:rPr>
                <w:rFonts w:ascii="Letter-join 40" w:hAnsi="Letter-join 40"/>
                <w:color w:val="0070C0"/>
              </w:rPr>
              <w:t xml:space="preserve">Talk about </w:t>
            </w:r>
          </w:p>
          <w:p w14:paraId="532FDE80" w14:textId="22FC991F" w:rsidR="00E82449" w:rsidRDefault="00E82449" w:rsidP="008704DF">
            <w:pPr>
              <w:pStyle w:val="ListParagraph"/>
              <w:numPr>
                <w:ilvl w:val="0"/>
                <w:numId w:val="5"/>
              </w:numPr>
              <w:rPr>
                <w:rFonts w:ascii="Letter-join 40" w:hAnsi="Letter-join 40"/>
                <w:color w:val="0070C0"/>
              </w:rPr>
            </w:pPr>
            <w:r>
              <w:rPr>
                <w:noProof/>
                <w:lang w:eastAsia="en-GB"/>
              </w:rPr>
              <w:lastRenderedPageBreak/>
              <w:drawing>
                <wp:anchor distT="0" distB="0" distL="114300" distR="114300" simplePos="0" relativeHeight="251680768" behindDoc="0" locked="0" layoutInCell="1" allowOverlap="1" wp14:anchorId="12488207" wp14:editId="38F94C71">
                  <wp:simplePos x="0" y="0"/>
                  <wp:positionH relativeFrom="column">
                    <wp:posOffset>30654</wp:posOffset>
                  </wp:positionH>
                  <wp:positionV relativeFrom="paragraph">
                    <wp:posOffset>116139</wp:posOffset>
                  </wp:positionV>
                  <wp:extent cx="1304290" cy="1600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290" cy="1600200"/>
                          </a:xfrm>
                          <a:prstGeom prst="rect">
                            <a:avLst/>
                          </a:prstGeom>
                        </pic:spPr>
                      </pic:pic>
                    </a:graphicData>
                  </a:graphic>
                  <wp14:sizeRelH relativeFrom="margin">
                    <wp14:pctWidth>0</wp14:pctWidth>
                  </wp14:sizeRelH>
                  <wp14:sizeRelV relativeFrom="margin">
                    <wp14:pctHeight>0</wp14:pctHeight>
                  </wp14:sizeRelV>
                </wp:anchor>
              </w:drawing>
            </w:r>
            <w:r w:rsidRPr="00E82449">
              <w:rPr>
                <w:rFonts w:ascii="Letter-join 40" w:hAnsi="Letter-join 40"/>
                <w:color w:val="0070C0"/>
              </w:rPr>
              <w:t xml:space="preserve">Try making pictures using lots of different cut out shapes. You could link it to topic work and try to do a portrait of Samuel Pepys or make another Great Fire picture. </w:t>
            </w:r>
          </w:p>
          <w:p w14:paraId="4F8B0DBB" w14:textId="409ED1F5" w:rsidR="00E82449" w:rsidRDefault="00E82449" w:rsidP="008704DF">
            <w:pPr>
              <w:pStyle w:val="ListParagraph"/>
              <w:numPr>
                <w:ilvl w:val="0"/>
                <w:numId w:val="5"/>
              </w:numPr>
              <w:rPr>
                <w:rFonts w:ascii="Letter-join 40" w:hAnsi="Letter-join 40"/>
                <w:color w:val="0070C0"/>
              </w:rPr>
            </w:pPr>
            <w:r>
              <w:rPr>
                <w:rFonts w:ascii="Letter-join 40" w:hAnsi="Letter-join 40"/>
                <w:color w:val="0070C0"/>
              </w:rPr>
              <w:t xml:space="preserve">If you have some shapes at home </w:t>
            </w:r>
            <w:r w:rsidR="000C1962">
              <w:rPr>
                <w:rFonts w:ascii="Letter-join 40" w:hAnsi="Letter-join 40"/>
                <w:color w:val="0070C0"/>
              </w:rPr>
              <w:t xml:space="preserve">(building blocks or stencils) try sorting them in different ways; 2D and 3D shapes, shapes with straight sides or edges and not etc. </w:t>
            </w:r>
          </w:p>
          <w:p w14:paraId="27E9729B" w14:textId="7D03A62E" w:rsidR="00FB773D" w:rsidRDefault="00FB773D" w:rsidP="008704DF">
            <w:pPr>
              <w:pStyle w:val="ListParagraph"/>
              <w:numPr>
                <w:ilvl w:val="0"/>
                <w:numId w:val="5"/>
              </w:numPr>
              <w:rPr>
                <w:rFonts w:ascii="Letter-join 40" w:hAnsi="Letter-join 40"/>
                <w:color w:val="0070C0"/>
              </w:rPr>
            </w:pPr>
            <w:r>
              <w:rPr>
                <w:rFonts w:ascii="Letter-join 40" w:hAnsi="Letter-join 40"/>
                <w:color w:val="0070C0"/>
              </w:rPr>
              <w:t xml:space="preserve">You could also use them to print with. </w:t>
            </w:r>
          </w:p>
          <w:p w14:paraId="045BE3C2" w14:textId="6579A4D0" w:rsidR="00E82449" w:rsidRPr="0074235F" w:rsidRDefault="0074235F" w:rsidP="008704DF">
            <w:pPr>
              <w:pStyle w:val="ListParagraph"/>
              <w:numPr>
                <w:ilvl w:val="0"/>
                <w:numId w:val="5"/>
              </w:numPr>
              <w:rPr>
                <w:rFonts w:ascii="Letter-join 40" w:hAnsi="Letter-join 40"/>
                <w:color w:val="0070C0"/>
              </w:rPr>
            </w:pPr>
            <w:r w:rsidRPr="0074235F">
              <w:rPr>
                <w:rFonts w:ascii="Letter-join 40" w:hAnsi="Letter-join 40"/>
                <w:color w:val="0070C0"/>
              </w:rPr>
              <w:t>There is a shape worksheet below to colour and count the shapes.</w:t>
            </w:r>
          </w:p>
          <w:p w14:paraId="25D3D2E1" w14:textId="742EA8CF" w:rsidR="004E0248" w:rsidRPr="00664637" w:rsidRDefault="004E0248" w:rsidP="004E0248">
            <w:pPr>
              <w:pStyle w:val="ListParagraph"/>
              <w:numPr>
                <w:ilvl w:val="0"/>
                <w:numId w:val="1"/>
              </w:numPr>
              <w:rPr>
                <w:rFonts w:ascii="Letter-join 40" w:hAnsi="Letter-join 40"/>
                <w:color w:val="0070C0"/>
              </w:rPr>
            </w:pPr>
            <w:r w:rsidRPr="00664637">
              <w:rPr>
                <w:rFonts w:ascii="Letter-join 40" w:hAnsi="Letter-join 40"/>
                <w:color w:val="0070C0"/>
              </w:rPr>
              <w:t xml:space="preserve">Have a go at making some shape ‘Top Trump’ cards. There are lots of examples online. Just search ‘shape Top Trumps’. </w:t>
            </w:r>
          </w:p>
          <w:p w14:paraId="124C6FED" w14:textId="77777777" w:rsidR="005C2CF4" w:rsidRPr="005C2CF4" w:rsidRDefault="005C2CF4" w:rsidP="005C2CF4">
            <w:pPr>
              <w:rPr>
                <w:rFonts w:ascii="Letter-join 40" w:hAnsi="Letter-join 40"/>
                <w:color w:val="0070C0"/>
                <w:highlight w:val="yellow"/>
              </w:rPr>
            </w:pPr>
          </w:p>
          <w:p w14:paraId="3943299C" w14:textId="69A6D0FB" w:rsidR="00721711" w:rsidRPr="005C2CF4" w:rsidRDefault="00976038" w:rsidP="005C2CF4">
            <w:pPr>
              <w:pStyle w:val="ListParagraph"/>
              <w:numPr>
                <w:ilvl w:val="0"/>
                <w:numId w:val="1"/>
              </w:numPr>
              <w:spacing w:after="160" w:line="259" w:lineRule="auto"/>
              <w:rPr>
                <w:rFonts w:ascii="Letter-join 40" w:hAnsi="Letter-join 40"/>
                <w:color w:val="0070C0"/>
                <w:highlight w:val="yellow"/>
              </w:rPr>
            </w:pPr>
            <w:r w:rsidRPr="73C2B74D">
              <w:rPr>
                <w:rFonts w:ascii="Letter-join 40" w:hAnsi="Letter-join 40"/>
                <w:color w:val="0070C0"/>
                <w:highlight w:val="yellow"/>
              </w:rPr>
              <w:t xml:space="preserve">Two </w:t>
            </w:r>
            <w:r w:rsidR="00721711" w:rsidRPr="73C2B74D">
              <w:rPr>
                <w:rFonts w:ascii="Letter-join 40" w:hAnsi="Letter-join 40"/>
                <w:b/>
                <w:bCs/>
                <w:color w:val="0070C0"/>
                <w:u w:val="single"/>
              </w:rPr>
              <w:t>My Maths</w:t>
            </w:r>
            <w:r w:rsidR="00721711" w:rsidRPr="73C2B74D">
              <w:rPr>
                <w:rFonts w:ascii="Letter-join 40" w:hAnsi="Letter-join 40"/>
                <w:color w:val="0070C0"/>
              </w:rPr>
              <w:t xml:space="preserve"> task</w:t>
            </w:r>
            <w:r w:rsidRPr="73C2B74D">
              <w:rPr>
                <w:rFonts w:ascii="Letter-join 40" w:hAnsi="Letter-join 40"/>
                <w:color w:val="0070C0"/>
              </w:rPr>
              <w:t>s</w:t>
            </w:r>
            <w:r w:rsidR="00721711" w:rsidRPr="73C2B74D">
              <w:rPr>
                <w:rFonts w:ascii="Letter-join 40" w:hAnsi="Letter-join 40"/>
                <w:color w:val="0070C0"/>
              </w:rPr>
              <w:t xml:space="preserve"> have been set. Please remember to do the lesson before completing the activity.</w:t>
            </w:r>
            <w:r w:rsidR="27945418" w:rsidRPr="73C2B74D">
              <w:rPr>
                <w:rFonts w:ascii="Letter-join 40" w:hAnsi="Letter-join 40"/>
                <w:color w:val="0070C0"/>
              </w:rPr>
              <w:t xml:space="preserve">  If you get less than 80% on the homework, work through the lessons again and then have another try at the homework. The lessons are there to help you and are the most important bit!</w:t>
            </w:r>
          </w:p>
          <w:p w14:paraId="056458E0" w14:textId="77777777" w:rsidR="00D9296D" w:rsidRPr="00D9296D" w:rsidRDefault="00B52E55" w:rsidP="00D9296D">
            <w:pPr>
              <w:pStyle w:val="ListParagraph"/>
              <w:numPr>
                <w:ilvl w:val="0"/>
                <w:numId w:val="1"/>
              </w:numPr>
              <w:spacing w:after="160" w:line="259" w:lineRule="auto"/>
              <w:rPr>
                <w:rFonts w:ascii="Letter-join 40" w:hAnsi="Letter-join 40"/>
                <w:b/>
                <w:color w:val="0070C0"/>
              </w:rPr>
            </w:pPr>
            <w:r w:rsidRPr="00D9296D">
              <w:rPr>
                <w:rFonts w:ascii="Letter-join 40" w:hAnsi="Letter-join 40"/>
                <w:b/>
                <w:color w:val="0070C0"/>
                <w:u w:val="single"/>
              </w:rPr>
              <w:t>Maths Challenge:</w:t>
            </w:r>
            <w:r w:rsidRPr="00D9296D">
              <w:rPr>
                <w:rFonts w:ascii="Letter-join 40" w:hAnsi="Letter-join 40"/>
                <w:b/>
                <w:color w:val="0070C0"/>
              </w:rPr>
              <w:t xml:space="preserve"> </w:t>
            </w:r>
            <w:r w:rsidR="00D9296D">
              <w:rPr>
                <w:rFonts w:ascii="Letter-join 40" w:hAnsi="Letter-join 40"/>
                <w:b/>
                <w:color w:val="0070C0"/>
              </w:rPr>
              <w:t xml:space="preserve">    </w:t>
            </w:r>
            <w:hyperlink r:id="rId14" w:history="1">
              <w:r w:rsidR="00D9296D">
                <w:rPr>
                  <w:rStyle w:val="Hyperlink"/>
                </w:rPr>
                <w:t>https://nrich.maths.org/7009</w:t>
              </w:r>
            </w:hyperlink>
          </w:p>
          <w:p w14:paraId="2D25EEC7" w14:textId="65B1B473" w:rsidR="00D9296D" w:rsidRPr="00D9296D" w:rsidRDefault="00D9296D" w:rsidP="00D9296D">
            <w:pPr>
              <w:pStyle w:val="ListParagraph"/>
              <w:numPr>
                <w:ilvl w:val="0"/>
                <w:numId w:val="1"/>
              </w:numPr>
              <w:spacing w:after="160" w:line="259" w:lineRule="auto"/>
              <w:rPr>
                <w:rFonts w:ascii="Letter-join 40" w:hAnsi="Letter-join 40"/>
                <w:b/>
                <w:color w:val="0070C0"/>
              </w:rPr>
            </w:pPr>
            <w:r w:rsidRPr="00D9296D">
              <w:rPr>
                <w:rFonts w:ascii="Letter-join 40" w:hAnsi="Letter-join 40"/>
                <w:b/>
                <w:color w:val="0070C0"/>
              </w:rPr>
              <w:t>Or…</w:t>
            </w:r>
            <w:r>
              <w:rPr>
                <w:rFonts w:ascii="Letter-join 40" w:hAnsi="Letter-join 40"/>
                <w:b/>
                <w:color w:val="0070C0"/>
              </w:rPr>
              <w:t xml:space="preserve"> can you draw a picture only using straight lines? </w:t>
            </w:r>
          </w:p>
        </w:tc>
        <w:tc>
          <w:tcPr>
            <w:tcW w:w="7313" w:type="dxa"/>
            <w:gridSpan w:val="2"/>
            <w:vMerge/>
          </w:tcPr>
          <w:p w14:paraId="23461672" w14:textId="77777777" w:rsidR="00FB5C96" w:rsidRDefault="00FB5C96">
            <w:pPr>
              <w:rPr>
                <w:sz w:val="24"/>
              </w:rPr>
            </w:pPr>
          </w:p>
        </w:tc>
      </w:tr>
      <w:tr w:rsidR="00146A25" w14:paraId="6C6CE578" w14:textId="77777777" w:rsidTr="73C2B74D">
        <w:tc>
          <w:tcPr>
            <w:tcW w:w="3848" w:type="dxa"/>
          </w:tcPr>
          <w:p w14:paraId="3D8DECA0" w14:textId="7000349B" w:rsidR="009F6675" w:rsidRPr="00F84881" w:rsidRDefault="00C60657" w:rsidP="009F6675">
            <w:pPr>
              <w:rPr>
                <w:rFonts w:ascii="Letter-join 40" w:hAnsi="Letter-join 40"/>
                <w:b/>
                <w:sz w:val="24"/>
                <w:szCs w:val="24"/>
              </w:rPr>
            </w:pPr>
            <w:r>
              <w:rPr>
                <w:rFonts w:ascii="Letter-join 40" w:hAnsi="Letter-join 40"/>
                <w:b/>
                <w:sz w:val="24"/>
                <w:szCs w:val="24"/>
              </w:rPr>
              <w:t>Computing</w:t>
            </w:r>
          </w:p>
        </w:tc>
        <w:tc>
          <w:tcPr>
            <w:tcW w:w="4227" w:type="dxa"/>
          </w:tcPr>
          <w:p w14:paraId="08BB96A3" w14:textId="77777777" w:rsidR="009F6675" w:rsidRPr="00F84881" w:rsidRDefault="00315A31" w:rsidP="009F6675">
            <w:pPr>
              <w:rPr>
                <w:rFonts w:ascii="Letter-join 40" w:hAnsi="Letter-join 40"/>
                <w:b/>
                <w:sz w:val="24"/>
                <w:szCs w:val="24"/>
              </w:rPr>
            </w:pPr>
            <w:r w:rsidRPr="00F84881">
              <w:rPr>
                <w:rFonts w:ascii="Letter-join 40" w:hAnsi="Letter-join 40"/>
                <w:b/>
                <w:sz w:val="24"/>
                <w:szCs w:val="24"/>
              </w:rPr>
              <w:t>Spellings/Phonics</w:t>
            </w:r>
          </w:p>
        </w:tc>
        <w:tc>
          <w:tcPr>
            <w:tcW w:w="3686" w:type="dxa"/>
          </w:tcPr>
          <w:p w14:paraId="1F8E9CE5" w14:textId="77777777" w:rsidR="009F6675" w:rsidRPr="00F84881" w:rsidRDefault="00225692" w:rsidP="00225692">
            <w:pPr>
              <w:rPr>
                <w:rFonts w:ascii="Letter-join 40" w:hAnsi="Letter-join 40"/>
                <w:b/>
                <w:sz w:val="24"/>
                <w:szCs w:val="24"/>
              </w:rPr>
            </w:pPr>
            <w:r w:rsidRPr="00F84881">
              <w:rPr>
                <w:rFonts w:ascii="Letter-join 40" w:hAnsi="Letter-join 40"/>
                <w:b/>
                <w:sz w:val="24"/>
                <w:szCs w:val="24"/>
              </w:rPr>
              <w:t>PE</w:t>
            </w:r>
          </w:p>
        </w:tc>
        <w:tc>
          <w:tcPr>
            <w:tcW w:w="3627" w:type="dxa"/>
          </w:tcPr>
          <w:p w14:paraId="3D25C114" w14:textId="33A22AAB" w:rsidR="009F6675" w:rsidRPr="00F84881" w:rsidRDefault="00F76EA8" w:rsidP="009F6675">
            <w:pPr>
              <w:rPr>
                <w:rFonts w:ascii="Letter-join 40" w:hAnsi="Letter-join 40"/>
                <w:b/>
                <w:sz w:val="24"/>
                <w:szCs w:val="24"/>
              </w:rPr>
            </w:pPr>
            <w:r>
              <w:rPr>
                <w:rFonts w:ascii="Letter-join 40" w:hAnsi="Letter-join 40"/>
                <w:b/>
                <w:sz w:val="24"/>
                <w:szCs w:val="24"/>
              </w:rPr>
              <w:t>PSHE</w:t>
            </w:r>
          </w:p>
        </w:tc>
      </w:tr>
      <w:tr w:rsidR="00146A25" w14:paraId="32653AC0" w14:textId="77777777" w:rsidTr="73C2B74D">
        <w:tc>
          <w:tcPr>
            <w:tcW w:w="3848" w:type="dxa"/>
          </w:tcPr>
          <w:p w14:paraId="5C9B3B44" w14:textId="22EE941B" w:rsidR="00C60657" w:rsidRDefault="00C60657" w:rsidP="00FF618F">
            <w:pPr>
              <w:rPr>
                <w:rFonts w:ascii="Letter-join 40" w:hAnsi="Letter-join 40"/>
                <w:color w:val="ED7D31" w:themeColor="accent2"/>
              </w:rPr>
            </w:pPr>
            <w:r w:rsidRPr="00C60657">
              <w:rPr>
                <w:rFonts w:ascii="Letter-join 40" w:hAnsi="Letter-join 40"/>
                <w:color w:val="ED7D31" w:themeColor="accent2"/>
              </w:rPr>
              <w:t xml:space="preserve">In our Computing lessons, we were learning how to use </w:t>
            </w:r>
            <w:r w:rsidRPr="00C60657">
              <w:rPr>
                <w:rFonts w:ascii="Letter-join 40" w:hAnsi="Letter-join 40"/>
                <w:color w:val="ED7D31" w:themeColor="accent2"/>
                <w:u w:val="single"/>
              </w:rPr>
              <w:t>Scratch</w:t>
            </w:r>
            <w:r w:rsidRPr="00C60657">
              <w:rPr>
                <w:rFonts w:ascii="Letter-join 40" w:hAnsi="Letter-join 40"/>
                <w:color w:val="ED7D31" w:themeColor="accent2"/>
              </w:rPr>
              <w:t>.</w:t>
            </w:r>
          </w:p>
          <w:p w14:paraId="35B48D53" w14:textId="458519D8" w:rsidR="00C60657" w:rsidRDefault="00C60657" w:rsidP="00FF618F">
            <w:pPr>
              <w:rPr>
                <w:rFonts w:ascii="Letter-join 40" w:hAnsi="Letter-join 40"/>
                <w:color w:val="ED7D31" w:themeColor="accent2"/>
              </w:rPr>
            </w:pPr>
          </w:p>
          <w:p w14:paraId="1E3D3DF3" w14:textId="00A73C1F" w:rsidR="00C47A71" w:rsidRDefault="00C47A71" w:rsidP="00FF618F">
            <w:r>
              <w:rPr>
                <w:rFonts w:ascii="Letter-join 40" w:hAnsi="Letter-join 40"/>
                <w:color w:val="ED7D31" w:themeColor="accent2"/>
              </w:rPr>
              <w:t xml:space="preserve">Go to </w:t>
            </w:r>
            <w:hyperlink r:id="rId15" w:history="1">
              <w:r w:rsidRPr="00C47A71">
                <w:rPr>
                  <w:color w:val="0000FF"/>
                  <w:u w:val="single"/>
                </w:rPr>
                <w:t>https://scratch.mit.edu/projects/editor/?tutorial=getStarted</w:t>
              </w:r>
            </w:hyperlink>
          </w:p>
          <w:p w14:paraId="2ABA10A9" w14:textId="2969508D" w:rsidR="00C47A71" w:rsidRDefault="00C47A71" w:rsidP="00FF618F"/>
          <w:p w14:paraId="48440657" w14:textId="11BF2431" w:rsidR="00C47A71" w:rsidRDefault="00C47A71" w:rsidP="00C47A71">
            <w:pPr>
              <w:pStyle w:val="ListParagraph"/>
              <w:numPr>
                <w:ilvl w:val="0"/>
                <w:numId w:val="14"/>
              </w:numPr>
              <w:rPr>
                <w:rFonts w:ascii="Letter-join 40" w:hAnsi="Letter-join 40"/>
                <w:color w:val="ED7D31" w:themeColor="accent2"/>
              </w:rPr>
            </w:pPr>
            <w:r w:rsidRPr="00C47A71">
              <w:rPr>
                <w:rFonts w:ascii="Letter-join 40" w:hAnsi="Letter-join 40"/>
                <w:color w:val="ED7D31" w:themeColor="accent2"/>
              </w:rPr>
              <w:lastRenderedPageBreak/>
              <w:t xml:space="preserve">Watch the tutorial to learn how to use Scratch. </w:t>
            </w:r>
          </w:p>
          <w:p w14:paraId="6CDC1BD4" w14:textId="35C0A6B1" w:rsidR="00C47A71" w:rsidRDefault="00C47A71" w:rsidP="00C47A71">
            <w:pPr>
              <w:pStyle w:val="ListParagraph"/>
              <w:numPr>
                <w:ilvl w:val="0"/>
                <w:numId w:val="14"/>
              </w:numPr>
              <w:rPr>
                <w:rFonts w:ascii="Letter-join 40" w:hAnsi="Letter-join 40"/>
                <w:color w:val="ED7D31" w:themeColor="accent2"/>
              </w:rPr>
            </w:pPr>
            <w:r>
              <w:rPr>
                <w:rFonts w:ascii="Letter-join 40" w:hAnsi="Letter-join 40"/>
                <w:color w:val="ED7D31" w:themeColor="accent2"/>
              </w:rPr>
              <w:t xml:space="preserve">Spend some time exploring Scratch. </w:t>
            </w:r>
          </w:p>
          <w:p w14:paraId="3AC7993C" w14:textId="400C3A09" w:rsidR="00C47A71" w:rsidRDefault="00C47A71" w:rsidP="00C47A71">
            <w:pPr>
              <w:pStyle w:val="ListParagraph"/>
              <w:numPr>
                <w:ilvl w:val="0"/>
                <w:numId w:val="14"/>
              </w:numPr>
              <w:rPr>
                <w:rFonts w:ascii="Letter-join 40" w:hAnsi="Letter-join 40"/>
                <w:color w:val="ED7D31" w:themeColor="accent2"/>
              </w:rPr>
            </w:pPr>
            <w:r>
              <w:rPr>
                <w:rFonts w:ascii="Letter-join 40" w:hAnsi="Letter-join 40"/>
                <w:color w:val="ED7D31" w:themeColor="accent2"/>
              </w:rPr>
              <w:t>Can you add a sprite to your work?</w:t>
            </w:r>
          </w:p>
          <w:p w14:paraId="55D34254" w14:textId="034DBA03" w:rsidR="00C47A71" w:rsidRDefault="00C47A71" w:rsidP="00C47A71">
            <w:pPr>
              <w:pStyle w:val="ListParagraph"/>
              <w:numPr>
                <w:ilvl w:val="0"/>
                <w:numId w:val="14"/>
              </w:numPr>
              <w:rPr>
                <w:rFonts w:ascii="Letter-join 40" w:hAnsi="Letter-join 40"/>
                <w:color w:val="ED7D31" w:themeColor="accent2"/>
              </w:rPr>
            </w:pPr>
            <w:r>
              <w:rPr>
                <w:rFonts w:ascii="Letter-join 40" w:hAnsi="Letter-join 40"/>
                <w:color w:val="ED7D31" w:themeColor="accent2"/>
              </w:rPr>
              <w:t>Can you change the background?</w:t>
            </w:r>
          </w:p>
          <w:p w14:paraId="57E5B724" w14:textId="735FBB3C" w:rsidR="00C47A71" w:rsidRDefault="00C47A71" w:rsidP="00C47A71">
            <w:pPr>
              <w:pStyle w:val="ListParagraph"/>
              <w:numPr>
                <w:ilvl w:val="0"/>
                <w:numId w:val="14"/>
              </w:numPr>
              <w:rPr>
                <w:rFonts w:ascii="Letter-join 40" w:hAnsi="Letter-join 40"/>
                <w:color w:val="ED7D31" w:themeColor="accent2"/>
              </w:rPr>
            </w:pPr>
            <w:r>
              <w:rPr>
                <w:rFonts w:ascii="Letter-join 40" w:hAnsi="Letter-join 40"/>
                <w:color w:val="ED7D31" w:themeColor="accent2"/>
              </w:rPr>
              <w:t>Can you add a sound?</w:t>
            </w:r>
          </w:p>
          <w:p w14:paraId="15B353FA" w14:textId="57359353" w:rsidR="00F84881" w:rsidRPr="00C47A71" w:rsidRDefault="00F84881" w:rsidP="00C47A71">
            <w:pPr>
              <w:ind w:left="360"/>
              <w:rPr>
                <w:rFonts w:ascii="Letter-join 40" w:hAnsi="Letter-join 40"/>
                <w:color w:val="ED7D31" w:themeColor="accent2"/>
              </w:rPr>
            </w:pPr>
          </w:p>
        </w:tc>
        <w:tc>
          <w:tcPr>
            <w:tcW w:w="4227" w:type="dxa"/>
          </w:tcPr>
          <w:p w14:paraId="1BA95A84" w14:textId="77777777" w:rsidR="00E4646E" w:rsidRPr="00070B15" w:rsidRDefault="00E4646E" w:rsidP="00E4646E">
            <w:pPr>
              <w:rPr>
                <w:rFonts w:ascii="Letter-join 40" w:hAnsi="Letter-join 40"/>
                <w:color w:val="DE12B7"/>
              </w:rPr>
            </w:pPr>
            <w:r w:rsidRPr="00070B15">
              <w:rPr>
                <w:rFonts w:ascii="Letter-join 40" w:hAnsi="Letter-join 40"/>
                <w:color w:val="DE12B7"/>
              </w:rPr>
              <w:lastRenderedPageBreak/>
              <w:t>Please continue to practise spelling the Year One and Year Two common exception words that were sent home in the Spring Term. Remember that little and often is best!</w:t>
            </w:r>
          </w:p>
          <w:p w14:paraId="4B023260" w14:textId="77777777" w:rsidR="00E4646E" w:rsidRPr="002826CF" w:rsidRDefault="00E4646E" w:rsidP="009F6675">
            <w:pPr>
              <w:rPr>
                <w:rFonts w:ascii="Letter-join 40" w:hAnsi="Letter-join 40"/>
                <w:highlight w:val="yellow"/>
              </w:rPr>
            </w:pPr>
          </w:p>
          <w:p w14:paraId="2A40B570" w14:textId="17FCB43D" w:rsidR="002C6E4A" w:rsidRPr="00070B15" w:rsidRDefault="00C22B8A" w:rsidP="009F6675">
            <w:pPr>
              <w:rPr>
                <w:rFonts w:ascii="Letter-join 40" w:hAnsi="Letter-join 40"/>
                <w:color w:val="DE12B7"/>
              </w:rPr>
            </w:pPr>
            <w:r w:rsidRPr="00070B15">
              <w:rPr>
                <w:rFonts w:ascii="Letter-join 40" w:hAnsi="Letter-join 40"/>
                <w:color w:val="DE12B7"/>
              </w:rPr>
              <w:lastRenderedPageBreak/>
              <w:t xml:space="preserve">This week </w:t>
            </w:r>
            <w:r w:rsidR="00E4646E" w:rsidRPr="00070B15">
              <w:rPr>
                <w:rFonts w:ascii="Letter-join 40" w:hAnsi="Letter-join 40"/>
                <w:color w:val="DE12B7"/>
              </w:rPr>
              <w:t xml:space="preserve">we have also given you some </w:t>
            </w:r>
            <w:r w:rsidR="002C6E4A" w:rsidRPr="00070B15">
              <w:rPr>
                <w:rFonts w:ascii="Letter-join 40" w:hAnsi="Letter-join 40"/>
                <w:color w:val="DE12B7"/>
              </w:rPr>
              <w:t>words t</w:t>
            </w:r>
            <w:r w:rsidR="00070B15" w:rsidRPr="00070B15">
              <w:rPr>
                <w:rFonts w:ascii="Letter-join 40" w:hAnsi="Letter-join 40"/>
                <w:color w:val="DE12B7"/>
              </w:rPr>
              <w:t>o practise writing using the “oa” phoneme</w:t>
            </w:r>
            <w:r w:rsidR="002C6E4A" w:rsidRPr="00070B15">
              <w:rPr>
                <w:rFonts w:ascii="Letter-join 40" w:hAnsi="Letter-join 40"/>
                <w:color w:val="DE12B7"/>
              </w:rPr>
              <w:t xml:space="preserve">. </w:t>
            </w:r>
          </w:p>
          <w:p w14:paraId="2E535E19" w14:textId="385EB5F3" w:rsidR="009F6675" w:rsidRPr="00070B15" w:rsidRDefault="00E4646E" w:rsidP="009F6675">
            <w:pPr>
              <w:rPr>
                <w:rFonts w:ascii="Letter-join 40" w:hAnsi="Letter-join 40"/>
                <w:color w:val="DE12B7"/>
              </w:rPr>
            </w:pPr>
            <w:r w:rsidRPr="00070B15">
              <w:rPr>
                <w:rFonts w:ascii="Letter-join 40" w:hAnsi="Letter-join 40"/>
                <w:color w:val="DE12B7"/>
              </w:rPr>
              <w:t>These are written at the bottom of the sheet. With these words you can complete the following activities:</w:t>
            </w:r>
          </w:p>
          <w:p w14:paraId="4F4DBB06" w14:textId="77777777" w:rsidR="00E4646E" w:rsidRPr="00070B15" w:rsidRDefault="00E4646E" w:rsidP="00E4646E">
            <w:pPr>
              <w:pStyle w:val="ListParagraph"/>
              <w:numPr>
                <w:ilvl w:val="0"/>
                <w:numId w:val="6"/>
              </w:numPr>
              <w:rPr>
                <w:rFonts w:ascii="Letter-join 40" w:hAnsi="Letter-join 40"/>
                <w:color w:val="DE12B7"/>
              </w:rPr>
            </w:pPr>
            <w:r w:rsidRPr="00070B15">
              <w:rPr>
                <w:rFonts w:ascii="Letter-join 40" w:hAnsi="Letter-join 40"/>
                <w:color w:val="DE12B7"/>
              </w:rPr>
              <w:t>Read all of the words and talk about their meanings.</w:t>
            </w:r>
          </w:p>
          <w:p w14:paraId="740CBC21" w14:textId="39505765" w:rsidR="00E4646E" w:rsidRDefault="00E4646E" w:rsidP="00E4646E">
            <w:pPr>
              <w:pStyle w:val="ListParagraph"/>
              <w:numPr>
                <w:ilvl w:val="0"/>
                <w:numId w:val="6"/>
              </w:numPr>
              <w:rPr>
                <w:rFonts w:ascii="Letter-join 40" w:hAnsi="Letter-join 40"/>
                <w:color w:val="DE12B7"/>
              </w:rPr>
            </w:pPr>
            <w:r w:rsidRPr="00070B15">
              <w:rPr>
                <w:rFonts w:ascii="Letter-join 40" w:hAnsi="Letter-join 40"/>
                <w:color w:val="DE12B7"/>
              </w:rPr>
              <w:t>Practise using these words in a sentence, spelling them correctly.</w:t>
            </w:r>
          </w:p>
          <w:p w14:paraId="4A73D83F" w14:textId="2E385647" w:rsidR="009F6675" w:rsidRPr="009A644A" w:rsidRDefault="009A644A" w:rsidP="009A644A">
            <w:pPr>
              <w:pStyle w:val="ListParagraph"/>
              <w:numPr>
                <w:ilvl w:val="0"/>
                <w:numId w:val="6"/>
              </w:numPr>
              <w:rPr>
                <w:rFonts w:ascii="Letter-join 40" w:hAnsi="Letter-join 40"/>
                <w:color w:val="DE12B7"/>
              </w:rPr>
            </w:pPr>
            <w:r>
              <w:rPr>
                <w:rFonts w:ascii="Letter-join 40" w:hAnsi="Letter-join 40"/>
                <w:color w:val="DE12B7"/>
              </w:rPr>
              <w:t>Walk around your house and find words that contain the oa phoneme (sound). Write them as a list. Can you spell them correctly?</w:t>
            </w:r>
          </w:p>
        </w:tc>
        <w:tc>
          <w:tcPr>
            <w:tcW w:w="3686" w:type="dxa"/>
          </w:tcPr>
          <w:p w14:paraId="64BBD776" w14:textId="3EBCE9DF" w:rsidR="009F6675" w:rsidRDefault="008949BB" w:rsidP="00E456DC">
            <w:pPr>
              <w:pStyle w:val="ListParagraph"/>
              <w:numPr>
                <w:ilvl w:val="0"/>
                <w:numId w:val="6"/>
              </w:numPr>
              <w:rPr>
                <w:rFonts w:ascii="Letter-join 40" w:hAnsi="Letter-join 40"/>
                <w:color w:val="002060"/>
              </w:rPr>
            </w:pPr>
            <w:r w:rsidRPr="00E456DC">
              <w:rPr>
                <w:rFonts w:ascii="Letter-join 40" w:hAnsi="Letter-join 40"/>
                <w:color w:val="002060"/>
                <w:u w:val="single"/>
              </w:rPr>
              <w:lastRenderedPageBreak/>
              <w:t>Joe Wicks</w:t>
            </w:r>
            <w:r w:rsidRPr="00E456DC">
              <w:rPr>
                <w:rFonts w:ascii="Letter-join 40" w:hAnsi="Letter-join 40"/>
                <w:color w:val="002060"/>
              </w:rPr>
              <w:t xml:space="preserve">, the Body Coach is providing daily, fun workouts for everyone to take part in, Visit  </w:t>
            </w:r>
            <w:hyperlink r:id="rId16" w:history="1">
              <w:r w:rsidRPr="00E456DC">
                <w:rPr>
                  <w:color w:val="002060"/>
                  <w:u w:val="single"/>
                </w:rPr>
                <w:t>https://www.youtube.com/user/thebodycoach1</w:t>
              </w:r>
            </w:hyperlink>
            <w:r w:rsidRPr="00E456DC">
              <w:rPr>
                <w:color w:val="002060"/>
              </w:rPr>
              <w:t xml:space="preserve"> </w:t>
            </w:r>
            <w:r w:rsidR="00B1363F" w:rsidRPr="00E456DC">
              <w:rPr>
                <w:rFonts w:ascii="Letter-join 40" w:hAnsi="Letter-join 40"/>
                <w:color w:val="002060"/>
              </w:rPr>
              <w:t>and click on PE W</w:t>
            </w:r>
            <w:r w:rsidRPr="00E456DC">
              <w:rPr>
                <w:rFonts w:ascii="Letter-join 40" w:hAnsi="Letter-join 40"/>
                <w:color w:val="002060"/>
              </w:rPr>
              <w:t>ith Joe.</w:t>
            </w:r>
          </w:p>
          <w:p w14:paraId="7064E8A6" w14:textId="771FB408" w:rsidR="001F776F" w:rsidRPr="00E456DC" w:rsidRDefault="001F776F" w:rsidP="00E456DC">
            <w:pPr>
              <w:pStyle w:val="ListParagraph"/>
              <w:numPr>
                <w:ilvl w:val="0"/>
                <w:numId w:val="6"/>
              </w:numPr>
              <w:rPr>
                <w:rFonts w:ascii="Letter-join 40" w:hAnsi="Letter-join 40"/>
                <w:color w:val="002060"/>
              </w:rPr>
            </w:pPr>
            <w:r>
              <w:rPr>
                <w:rFonts w:ascii="Letter-join 40" w:hAnsi="Letter-join 40"/>
                <w:color w:val="002060"/>
                <w:u w:val="single"/>
              </w:rPr>
              <w:lastRenderedPageBreak/>
              <w:t xml:space="preserve">Go Noodle </w:t>
            </w:r>
            <w:r w:rsidRPr="001F776F">
              <w:rPr>
                <w:rFonts w:ascii="Letter-join 40" w:hAnsi="Letter-join 40"/>
                <w:color w:val="002060"/>
              </w:rPr>
              <w:t xml:space="preserve">is also a good website for physical activity ideas. </w:t>
            </w:r>
            <w:hyperlink r:id="rId17" w:history="1">
              <w:r>
                <w:rPr>
                  <w:rStyle w:val="Hyperlink"/>
                </w:rPr>
                <w:t>https://www.gonoodle.com/</w:t>
              </w:r>
            </w:hyperlink>
          </w:p>
          <w:p w14:paraId="2F5015E6" w14:textId="77777777" w:rsidR="00E456DC" w:rsidRPr="00E456DC" w:rsidRDefault="00E456DC" w:rsidP="00E456DC">
            <w:pPr>
              <w:spacing w:before="100" w:beforeAutospacing="1" w:after="100" w:afterAutospacing="1"/>
              <w:rPr>
                <w:rFonts w:ascii="Letter-join 40" w:eastAsia="Times New Roman" w:hAnsi="Letter-join 40" w:cs="Times New Roman"/>
                <w:color w:val="002060"/>
                <w:sz w:val="20"/>
                <w:szCs w:val="20"/>
                <w:u w:val="single"/>
                <w:lang w:eastAsia="en-GB"/>
              </w:rPr>
            </w:pPr>
            <w:r w:rsidRPr="00E456DC">
              <w:rPr>
                <w:rFonts w:ascii="Letter-join 40" w:eastAsia="Times New Roman" w:hAnsi="Letter-join 40" w:cs="Times New Roman"/>
                <w:color w:val="002060"/>
                <w:sz w:val="20"/>
                <w:szCs w:val="20"/>
                <w:u w:val="single"/>
                <w:lang w:eastAsia="en-GB"/>
              </w:rPr>
              <w:t xml:space="preserve">Cuddly Toy Challenge; </w:t>
            </w:r>
          </w:p>
          <w:p w14:paraId="5C321B48" w14:textId="5EC7BAA4" w:rsidR="00E456DC" w:rsidRPr="00E456DC" w:rsidRDefault="00E456DC" w:rsidP="00E456DC">
            <w:pPr>
              <w:spacing w:before="100" w:beforeAutospacing="1" w:after="100" w:afterAutospacing="1"/>
              <w:rPr>
                <w:rFonts w:ascii="Letter-join 40" w:eastAsia="Times New Roman" w:hAnsi="Letter-join 40" w:cs="Times New Roman"/>
                <w:color w:val="002060"/>
                <w:sz w:val="20"/>
                <w:szCs w:val="20"/>
                <w:lang w:eastAsia="en-GB"/>
              </w:rPr>
            </w:pPr>
            <w:r w:rsidRPr="00E456DC">
              <w:rPr>
                <w:rFonts w:ascii="Letter-join 40" w:eastAsia="Times New Roman" w:hAnsi="Letter-join 40" w:cs="Times New Roman"/>
                <w:color w:val="002060"/>
                <w:sz w:val="20"/>
                <w:szCs w:val="20"/>
                <w:lang w:eastAsia="en-GB"/>
              </w:rPr>
              <w:t>Collect as many cuddly toys together as you can find.</w:t>
            </w:r>
          </w:p>
          <w:p w14:paraId="094D8954" w14:textId="77777777" w:rsidR="00E456DC" w:rsidRPr="00E456DC" w:rsidRDefault="00E456DC" w:rsidP="00E456DC">
            <w:pPr>
              <w:spacing w:before="100" w:beforeAutospacing="1" w:after="100" w:afterAutospacing="1"/>
              <w:rPr>
                <w:rFonts w:ascii="Letter-join 40" w:eastAsia="Times New Roman" w:hAnsi="Letter-join 40" w:cs="Times New Roman"/>
                <w:color w:val="002060"/>
                <w:sz w:val="20"/>
                <w:szCs w:val="20"/>
                <w:lang w:eastAsia="en-GB"/>
              </w:rPr>
            </w:pPr>
            <w:r w:rsidRPr="00E456DC">
              <w:rPr>
                <w:rFonts w:ascii="Letter-join 40" w:eastAsia="Times New Roman" w:hAnsi="Letter-join 40" w:cs="Times New Roman"/>
                <w:color w:val="002060"/>
                <w:sz w:val="20"/>
                <w:szCs w:val="20"/>
                <w:lang w:eastAsia="en-GB"/>
              </w:rPr>
              <w:t>Put all the toys in a bin or box at one end of the room/garden.</w:t>
            </w:r>
          </w:p>
          <w:p w14:paraId="7E9A0BC4" w14:textId="77777777" w:rsidR="00E456DC" w:rsidRPr="00E456DC" w:rsidRDefault="00E456DC" w:rsidP="00E456DC">
            <w:pPr>
              <w:spacing w:before="100" w:beforeAutospacing="1" w:after="100" w:afterAutospacing="1"/>
              <w:rPr>
                <w:rFonts w:ascii="Letter-join 40" w:eastAsia="Times New Roman" w:hAnsi="Letter-join 40" w:cs="Times New Roman"/>
                <w:color w:val="002060"/>
                <w:sz w:val="20"/>
                <w:szCs w:val="20"/>
                <w:lang w:eastAsia="en-GB"/>
              </w:rPr>
            </w:pPr>
            <w:r w:rsidRPr="00E456DC">
              <w:rPr>
                <w:rFonts w:ascii="Letter-join 40" w:eastAsia="Times New Roman" w:hAnsi="Letter-join 40" w:cs="Times New Roman"/>
                <w:color w:val="002060"/>
                <w:sz w:val="20"/>
                <w:szCs w:val="20"/>
                <w:lang w:eastAsia="en-GB"/>
              </w:rPr>
              <w:t>Put an empty bin or box as far away as possible. This could be upstairs.</w:t>
            </w:r>
          </w:p>
          <w:p w14:paraId="76C25D81" w14:textId="77777777" w:rsidR="00E456DC" w:rsidRPr="00E456DC" w:rsidRDefault="00E456DC" w:rsidP="00E456DC">
            <w:pPr>
              <w:spacing w:before="100" w:beforeAutospacing="1" w:after="100" w:afterAutospacing="1"/>
              <w:rPr>
                <w:rFonts w:ascii="Letter-join 40" w:eastAsia="Times New Roman" w:hAnsi="Letter-join 40" w:cs="Times New Roman"/>
                <w:color w:val="002060"/>
                <w:sz w:val="20"/>
                <w:szCs w:val="20"/>
                <w:lang w:eastAsia="en-GB"/>
              </w:rPr>
            </w:pPr>
            <w:r w:rsidRPr="00E456DC">
              <w:rPr>
                <w:rFonts w:ascii="Letter-join 40" w:eastAsia="Times New Roman" w:hAnsi="Letter-join 40" w:cs="Times New Roman"/>
                <w:color w:val="002060"/>
                <w:sz w:val="20"/>
                <w:szCs w:val="20"/>
                <w:lang w:eastAsia="en-GB"/>
              </w:rPr>
              <w:t>Take one toy at a time &amp; place it in the empty box. You can do this as a relay if the box is a long way away or you are tired.</w:t>
            </w:r>
          </w:p>
          <w:p w14:paraId="198A0F15" w14:textId="77777777" w:rsidR="00E456DC" w:rsidRPr="00E456DC" w:rsidRDefault="00E456DC" w:rsidP="00E456DC">
            <w:pPr>
              <w:spacing w:before="100" w:beforeAutospacing="1" w:after="100" w:afterAutospacing="1"/>
              <w:rPr>
                <w:rFonts w:ascii="Letter-join 40" w:eastAsia="Times New Roman" w:hAnsi="Letter-join 40" w:cs="Times New Roman"/>
                <w:color w:val="002060"/>
                <w:sz w:val="20"/>
                <w:szCs w:val="20"/>
                <w:lang w:eastAsia="en-GB"/>
              </w:rPr>
            </w:pPr>
            <w:r w:rsidRPr="00E456DC">
              <w:rPr>
                <w:rFonts w:ascii="Letter-join 40" w:eastAsia="Times New Roman" w:hAnsi="Letter-join 40" w:cs="Times New Roman"/>
                <w:color w:val="002060"/>
                <w:sz w:val="20"/>
                <w:szCs w:val="20"/>
                <w:lang w:eastAsia="en-GB"/>
              </w:rPr>
              <w:t>You can time yourself against yourself or others if you want to.</w:t>
            </w:r>
          </w:p>
          <w:p w14:paraId="5E17FD46" w14:textId="25EF849A" w:rsidR="00E456DC" w:rsidRPr="00E456DC" w:rsidRDefault="00E456DC" w:rsidP="00E456DC">
            <w:pPr>
              <w:spacing w:before="100" w:beforeAutospacing="1" w:after="100" w:afterAutospacing="1"/>
              <w:rPr>
                <w:rFonts w:ascii="Times New Roman" w:eastAsia="Times New Roman" w:hAnsi="Times New Roman" w:cs="Times New Roman"/>
                <w:color w:val="000000"/>
                <w:sz w:val="27"/>
                <w:szCs w:val="27"/>
                <w:lang w:eastAsia="en-GB"/>
              </w:rPr>
            </w:pPr>
            <w:r w:rsidRPr="00E456DC">
              <w:rPr>
                <w:rFonts w:ascii="Letter-join 40" w:eastAsia="Times New Roman" w:hAnsi="Letter-join 40" w:cs="Times New Roman"/>
                <w:color w:val="002060"/>
                <w:sz w:val="20"/>
                <w:szCs w:val="20"/>
                <w:lang w:eastAsia="en-GB"/>
              </w:rPr>
              <w:t>To make it harder you could think of different ways of taking the toy eg-under your armpit/between your knees/throwing it up &amp; down if you are outside. Or you could travel differently e.g. hop/jump/backward.</w:t>
            </w:r>
          </w:p>
        </w:tc>
        <w:tc>
          <w:tcPr>
            <w:tcW w:w="3627" w:type="dxa"/>
          </w:tcPr>
          <w:p w14:paraId="595C492F" w14:textId="270BB37B" w:rsidR="00736A98" w:rsidRPr="00A164C1" w:rsidRDefault="00F76EA8" w:rsidP="00736A98">
            <w:pPr>
              <w:tabs>
                <w:tab w:val="left" w:pos="1741"/>
              </w:tabs>
              <w:rPr>
                <w:rFonts w:ascii="Letter-join 40" w:hAnsi="Letter-join 40"/>
                <w:u w:val="single"/>
              </w:rPr>
            </w:pPr>
            <w:r w:rsidRPr="00A164C1">
              <w:rPr>
                <w:rFonts w:ascii="Letter-join 40" w:hAnsi="Letter-join 40"/>
                <w:u w:val="single"/>
              </w:rPr>
              <w:lastRenderedPageBreak/>
              <w:t>Mindfulness</w:t>
            </w:r>
          </w:p>
          <w:p w14:paraId="06F13454" w14:textId="284F0107" w:rsidR="001A25BC" w:rsidRPr="00A164C1" w:rsidRDefault="00F76EA8" w:rsidP="001A25BC">
            <w:pPr>
              <w:tabs>
                <w:tab w:val="left" w:pos="1741"/>
              </w:tabs>
              <w:rPr>
                <w:rFonts w:ascii="Letter-join 40" w:hAnsi="Letter-join 40"/>
              </w:rPr>
            </w:pPr>
            <w:r w:rsidRPr="00A164C1">
              <w:rPr>
                <w:rFonts w:ascii="Letter-join 40" w:hAnsi="Letter-join 40"/>
              </w:rPr>
              <w:t xml:space="preserve">In </w:t>
            </w:r>
            <w:r w:rsidR="001A25BC" w:rsidRPr="00A164C1">
              <w:rPr>
                <w:rFonts w:ascii="Letter-join 40" w:hAnsi="Letter-join 40"/>
              </w:rPr>
              <w:t xml:space="preserve">previous </w:t>
            </w:r>
            <w:r w:rsidRPr="00A164C1">
              <w:rPr>
                <w:rFonts w:ascii="Letter-join 40" w:hAnsi="Letter-join 40"/>
              </w:rPr>
              <w:t>PSHE lessons,</w:t>
            </w:r>
            <w:r w:rsidR="001A25BC" w:rsidRPr="00A164C1">
              <w:rPr>
                <w:rFonts w:ascii="Letter-join 40" w:hAnsi="Letter-join 40"/>
              </w:rPr>
              <w:t xml:space="preserve"> Mrs Moore has </w:t>
            </w:r>
            <w:r w:rsidR="00232F8A" w:rsidRPr="00A164C1">
              <w:rPr>
                <w:rFonts w:ascii="Letter-join 40" w:hAnsi="Letter-join 40"/>
              </w:rPr>
              <w:t>t</w:t>
            </w:r>
            <w:r w:rsidR="00423C2F" w:rsidRPr="00A164C1">
              <w:rPr>
                <w:rFonts w:ascii="Letter-join 40" w:hAnsi="Letter-join 40"/>
              </w:rPr>
              <w:t xml:space="preserve">aught you ways of calming down. Lots of people find a fiddle toy comforting and useful. </w:t>
            </w:r>
          </w:p>
          <w:p w14:paraId="0FE035F8" w14:textId="77777777" w:rsidR="00423C2F" w:rsidRDefault="00423C2F" w:rsidP="00A164C1">
            <w:pPr>
              <w:pStyle w:val="ListParagraph"/>
              <w:numPr>
                <w:ilvl w:val="0"/>
                <w:numId w:val="9"/>
              </w:numPr>
              <w:tabs>
                <w:tab w:val="left" w:pos="1741"/>
              </w:tabs>
              <w:rPr>
                <w:rFonts w:ascii="Letter-join 40" w:hAnsi="Letter-join 40"/>
              </w:rPr>
            </w:pPr>
            <w:r w:rsidRPr="00A164C1">
              <w:rPr>
                <w:rFonts w:ascii="Letter-join 40" w:hAnsi="Letter-join 40"/>
              </w:rPr>
              <w:t xml:space="preserve">Below are some instructions on how to make a stress ball. </w:t>
            </w:r>
          </w:p>
          <w:p w14:paraId="363A716B" w14:textId="77777777" w:rsidR="00A164C1" w:rsidRDefault="00A164C1" w:rsidP="00A164C1">
            <w:pPr>
              <w:pStyle w:val="ListParagraph"/>
              <w:numPr>
                <w:ilvl w:val="0"/>
                <w:numId w:val="9"/>
              </w:numPr>
              <w:tabs>
                <w:tab w:val="left" w:pos="1741"/>
              </w:tabs>
              <w:rPr>
                <w:rFonts w:ascii="Letter-join 40" w:hAnsi="Letter-join 40"/>
              </w:rPr>
            </w:pPr>
            <w:r>
              <w:rPr>
                <w:rFonts w:ascii="Letter-join 40" w:hAnsi="Letter-join 40"/>
              </w:rPr>
              <w:lastRenderedPageBreak/>
              <w:t xml:space="preserve">Try putting different things inside the balloon and see which texture you like best. </w:t>
            </w:r>
          </w:p>
          <w:p w14:paraId="6A64A6F0" w14:textId="4B0A0453" w:rsidR="00A164C1" w:rsidRPr="00A164C1" w:rsidRDefault="00A164C1" w:rsidP="00A164C1">
            <w:pPr>
              <w:pStyle w:val="ListParagraph"/>
              <w:numPr>
                <w:ilvl w:val="0"/>
                <w:numId w:val="9"/>
              </w:numPr>
              <w:tabs>
                <w:tab w:val="left" w:pos="1741"/>
              </w:tabs>
              <w:rPr>
                <w:rFonts w:ascii="Letter-join 40" w:hAnsi="Letter-join 40"/>
              </w:rPr>
            </w:pPr>
            <w:r>
              <w:rPr>
                <w:rFonts w:ascii="Letter-join 40" w:hAnsi="Letter-join 40"/>
              </w:rPr>
              <w:t xml:space="preserve">It may be worth using two balloons to double the strength of your stress ball. </w:t>
            </w:r>
          </w:p>
        </w:tc>
      </w:tr>
    </w:tbl>
    <w:p w14:paraId="60104770" w14:textId="77777777" w:rsidR="009570B4" w:rsidRDefault="009570B4" w:rsidP="0070700B">
      <w:pPr>
        <w:jc w:val="center"/>
        <w:rPr>
          <w:rFonts w:ascii="Letter-join 40" w:hAnsi="Letter-join 40"/>
          <w:b/>
          <w:sz w:val="32"/>
          <w:szCs w:val="32"/>
          <w:u w:val="single"/>
        </w:rPr>
      </w:pPr>
    </w:p>
    <w:p w14:paraId="166C5CBC" w14:textId="5BFFEB9C" w:rsidR="009570B4" w:rsidRDefault="009570B4" w:rsidP="0070700B">
      <w:pPr>
        <w:jc w:val="center"/>
        <w:rPr>
          <w:rFonts w:ascii="Letter-join 40" w:hAnsi="Letter-join 40"/>
          <w:b/>
          <w:sz w:val="32"/>
          <w:szCs w:val="32"/>
          <w:u w:val="single"/>
        </w:rPr>
      </w:pPr>
    </w:p>
    <w:p w14:paraId="24375573" w14:textId="3B5668EA" w:rsidR="004E0248" w:rsidRDefault="004E0248" w:rsidP="0074235F">
      <w:pPr>
        <w:rPr>
          <w:rFonts w:ascii="Letter-join 40" w:hAnsi="Letter-join 40"/>
          <w:b/>
          <w:sz w:val="32"/>
          <w:szCs w:val="32"/>
          <w:u w:val="single"/>
        </w:rPr>
      </w:pPr>
    </w:p>
    <w:p w14:paraId="3A201FEA" w14:textId="6D77B46D" w:rsidR="00386291" w:rsidRDefault="00E66909" w:rsidP="0070700B">
      <w:pPr>
        <w:jc w:val="center"/>
        <w:rPr>
          <w:rFonts w:ascii="Letter-join 40" w:hAnsi="Letter-join 40"/>
          <w:b/>
          <w:sz w:val="32"/>
          <w:szCs w:val="32"/>
          <w:u w:val="single"/>
        </w:rPr>
      </w:pPr>
      <w:r w:rsidRPr="00E66909">
        <w:rPr>
          <w:rFonts w:ascii="Letter-join 40" w:hAnsi="Letter-join 40"/>
          <w:b/>
          <w:sz w:val="32"/>
          <w:szCs w:val="32"/>
          <w:u w:val="single"/>
        </w:rPr>
        <w:t>Phonics focus graphemes for the week</w:t>
      </w:r>
      <w:r w:rsidR="00AE1389">
        <w:rPr>
          <w:rFonts w:ascii="Letter-join 40" w:hAnsi="Letter-join 40"/>
          <w:b/>
          <w:sz w:val="32"/>
          <w:szCs w:val="32"/>
          <w:u w:val="single"/>
        </w:rPr>
        <w:t>- the “oa” phoneme</w:t>
      </w:r>
      <w:r w:rsidR="002C6E4A">
        <w:rPr>
          <w:rFonts w:ascii="Letter-join 40" w:hAnsi="Letter-join 40"/>
          <w:b/>
          <w:sz w:val="32"/>
          <w:szCs w:val="32"/>
          <w:u w:val="single"/>
        </w:rPr>
        <w:t>.</w:t>
      </w:r>
    </w:p>
    <w:tbl>
      <w:tblPr>
        <w:tblStyle w:val="TableGrid"/>
        <w:tblW w:w="15390" w:type="dxa"/>
        <w:tblLook w:val="04A0" w:firstRow="1" w:lastRow="0" w:firstColumn="1" w:lastColumn="0" w:noHBand="0" w:noVBand="1"/>
      </w:tblPr>
      <w:tblGrid>
        <w:gridCol w:w="3078"/>
        <w:gridCol w:w="3078"/>
        <w:gridCol w:w="3078"/>
        <w:gridCol w:w="3078"/>
        <w:gridCol w:w="3078"/>
      </w:tblGrid>
      <w:tr w:rsidR="00AE1389" w:rsidRPr="001F7DC5" w14:paraId="09551C6E" w14:textId="7F6857A1" w:rsidTr="00BA38DF">
        <w:tc>
          <w:tcPr>
            <w:tcW w:w="3078" w:type="dxa"/>
            <w:shd w:val="clear" w:color="auto" w:fill="FFE599" w:themeFill="accent4" w:themeFillTint="66"/>
          </w:tcPr>
          <w:p w14:paraId="3883B484" w14:textId="70CD33DA" w:rsidR="00AE1389" w:rsidRPr="00AE1389" w:rsidRDefault="00AE1389" w:rsidP="00AE1389">
            <w:pPr>
              <w:jc w:val="center"/>
              <w:rPr>
                <w:rFonts w:ascii="Comic Sans MS" w:hAnsi="Comic Sans MS"/>
                <w:color w:val="FF0000"/>
                <w:sz w:val="32"/>
                <w:szCs w:val="32"/>
              </w:rPr>
            </w:pPr>
            <w:r w:rsidRPr="00AE1389">
              <w:rPr>
                <w:rFonts w:ascii="Comic Sans MS" w:hAnsi="Comic Sans MS"/>
                <w:color w:val="FF0000"/>
                <w:sz w:val="32"/>
                <w:szCs w:val="32"/>
              </w:rPr>
              <w:t>oa</w:t>
            </w:r>
          </w:p>
          <w:p w14:paraId="2FB10BF0"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c</w:t>
            </w:r>
            <w:r w:rsidRPr="00AE1389">
              <w:rPr>
                <w:rFonts w:ascii="Comic Sans MS" w:hAnsi="Comic Sans MS"/>
                <w:color w:val="FF0000"/>
                <w:sz w:val="32"/>
                <w:szCs w:val="32"/>
              </w:rPr>
              <w:t>oa</w:t>
            </w:r>
            <w:r w:rsidRPr="00AE1389">
              <w:rPr>
                <w:rFonts w:ascii="Comic Sans MS" w:hAnsi="Comic Sans MS"/>
                <w:sz w:val="32"/>
                <w:szCs w:val="32"/>
              </w:rPr>
              <w:t>t</w:t>
            </w:r>
          </w:p>
          <w:p w14:paraId="3623C3D0"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g</w:t>
            </w:r>
            <w:r w:rsidRPr="00AE1389">
              <w:rPr>
                <w:rFonts w:ascii="Comic Sans MS" w:hAnsi="Comic Sans MS"/>
                <w:color w:val="FF0000"/>
                <w:sz w:val="32"/>
                <w:szCs w:val="32"/>
              </w:rPr>
              <w:t>oa</w:t>
            </w:r>
            <w:r w:rsidRPr="00AE1389">
              <w:rPr>
                <w:rFonts w:ascii="Comic Sans MS" w:hAnsi="Comic Sans MS"/>
                <w:sz w:val="32"/>
                <w:szCs w:val="32"/>
              </w:rPr>
              <w:t>t</w:t>
            </w:r>
          </w:p>
          <w:p w14:paraId="151BE34C"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b</w:t>
            </w:r>
            <w:r w:rsidRPr="00AE1389">
              <w:rPr>
                <w:rFonts w:ascii="Comic Sans MS" w:hAnsi="Comic Sans MS"/>
                <w:color w:val="FF0000"/>
                <w:sz w:val="32"/>
                <w:szCs w:val="32"/>
              </w:rPr>
              <w:t>oa</w:t>
            </w:r>
            <w:r w:rsidRPr="00AE1389">
              <w:rPr>
                <w:rFonts w:ascii="Comic Sans MS" w:hAnsi="Comic Sans MS"/>
                <w:sz w:val="32"/>
                <w:szCs w:val="32"/>
              </w:rPr>
              <w:t>t</w:t>
            </w:r>
          </w:p>
          <w:p w14:paraId="69EBA131"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r</w:t>
            </w:r>
            <w:r w:rsidRPr="00AE1389">
              <w:rPr>
                <w:rFonts w:ascii="Comic Sans MS" w:hAnsi="Comic Sans MS"/>
                <w:color w:val="FF0000"/>
                <w:sz w:val="32"/>
                <w:szCs w:val="32"/>
              </w:rPr>
              <w:t>oa</w:t>
            </w:r>
            <w:r w:rsidRPr="00AE1389">
              <w:rPr>
                <w:rFonts w:ascii="Comic Sans MS" w:hAnsi="Comic Sans MS"/>
                <w:sz w:val="32"/>
                <w:szCs w:val="32"/>
              </w:rPr>
              <w:t>d</w:t>
            </w:r>
          </w:p>
          <w:p w14:paraId="0F93B2B0"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s</w:t>
            </w:r>
            <w:r w:rsidRPr="00AE1389">
              <w:rPr>
                <w:rFonts w:ascii="Comic Sans MS" w:hAnsi="Comic Sans MS"/>
                <w:color w:val="FF0000"/>
                <w:sz w:val="32"/>
                <w:szCs w:val="32"/>
              </w:rPr>
              <w:t>oa</w:t>
            </w:r>
            <w:r w:rsidRPr="00AE1389">
              <w:rPr>
                <w:rFonts w:ascii="Comic Sans MS" w:hAnsi="Comic Sans MS"/>
                <w:sz w:val="32"/>
                <w:szCs w:val="32"/>
              </w:rPr>
              <w:t>p</w:t>
            </w:r>
          </w:p>
          <w:p w14:paraId="303AD445" w14:textId="13575164" w:rsidR="00AE1389" w:rsidRPr="00AE1389" w:rsidRDefault="00AE1389" w:rsidP="00AE1389">
            <w:pPr>
              <w:rPr>
                <w:rFonts w:ascii="Comic Sans MS" w:hAnsi="Comic Sans MS"/>
                <w:sz w:val="32"/>
                <w:szCs w:val="32"/>
              </w:rPr>
            </w:pPr>
            <w:r w:rsidRPr="00AE1389">
              <w:rPr>
                <w:rFonts w:ascii="Comic Sans MS" w:hAnsi="Comic Sans MS"/>
                <w:sz w:val="32"/>
                <w:szCs w:val="32"/>
              </w:rPr>
              <w:t>t</w:t>
            </w:r>
            <w:r w:rsidRPr="00AE1389">
              <w:rPr>
                <w:rFonts w:ascii="Comic Sans MS" w:hAnsi="Comic Sans MS"/>
                <w:color w:val="FF0000"/>
                <w:sz w:val="32"/>
                <w:szCs w:val="32"/>
              </w:rPr>
              <w:t>oa</w:t>
            </w:r>
            <w:r w:rsidRPr="00AE1389">
              <w:rPr>
                <w:rFonts w:ascii="Comic Sans MS" w:hAnsi="Comic Sans MS"/>
                <w:sz w:val="32"/>
                <w:szCs w:val="32"/>
              </w:rPr>
              <w:t>d</w:t>
            </w:r>
          </w:p>
        </w:tc>
        <w:tc>
          <w:tcPr>
            <w:tcW w:w="3078" w:type="dxa"/>
            <w:shd w:val="clear" w:color="auto" w:fill="E2EFD9" w:themeFill="accent6" w:themeFillTint="33"/>
          </w:tcPr>
          <w:p w14:paraId="56313945" w14:textId="77777777" w:rsidR="00AE1389" w:rsidRPr="00AE1389" w:rsidRDefault="00AE1389" w:rsidP="00AE1389">
            <w:pPr>
              <w:jc w:val="center"/>
              <w:rPr>
                <w:rFonts w:ascii="Comic Sans MS" w:hAnsi="Comic Sans MS"/>
                <w:color w:val="FF0000"/>
                <w:sz w:val="32"/>
                <w:szCs w:val="32"/>
              </w:rPr>
            </w:pPr>
            <w:r w:rsidRPr="00AE1389">
              <w:rPr>
                <w:rFonts w:ascii="Comic Sans MS" w:hAnsi="Comic Sans MS"/>
                <w:color w:val="FF0000"/>
                <w:sz w:val="32"/>
                <w:szCs w:val="32"/>
              </w:rPr>
              <w:t>o_e</w:t>
            </w:r>
          </w:p>
          <w:p w14:paraId="396EDF3D"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b</w:t>
            </w:r>
            <w:r w:rsidRPr="00AE1389">
              <w:rPr>
                <w:rFonts w:ascii="Comic Sans MS" w:hAnsi="Comic Sans MS"/>
                <w:color w:val="FF0000"/>
                <w:sz w:val="32"/>
                <w:szCs w:val="32"/>
              </w:rPr>
              <w:t>o</w:t>
            </w:r>
            <w:r w:rsidRPr="00AE1389">
              <w:rPr>
                <w:rFonts w:ascii="Comic Sans MS" w:hAnsi="Comic Sans MS"/>
                <w:sz w:val="32"/>
                <w:szCs w:val="32"/>
              </w:rPr>
              <w:t>n</w:t>
            </w:r>
            <w:r w:rsidRPr="00AE1389">
              <w:rPr>
                <w:rFonts w:ascii="Comic Sans MS" w:hAnsi="Comic Sans MS"/>
                <w:color w:val="FF0000"/>
                <w:sz w:val="32"/>
                <w:szCs w:val="32"/>
              </w:rPr>
              <w:t>e</w:t>
            </w:r>
          </w:p>
          <w:p w14:paraId="6D76F276"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fr</w:t>
            </w:r>
            <w:r w:rsidRPr="00AE1389">
              <w:rPr>
                <w:rFonts w:ascii="Comic Sans MS" w:hAnsi="Comic Sans MS"/>
                <w:color w:val="FF0000"/>
                <w:sz w:val="32"/>
                <w:szCs w:val="32"/>
              </w:rPr>
              <w:t>o</w:t>
            </w:r>
            <w:r w:rsidRPr="00AE1389">
              <w:rPr>
                <w:rFonts w:ascii="Comic Sans MS" w:hAnsi="Comic Sans MS"/>
                <w:sz w:val="32"/>
                <w:szCs w:val="32"/>
              </w:rPr>
              <w:t>z</w:t>
            </w:r>
            <w:r w:rsidRPr="00AE1389">
              <w:rPr>
                <w:rFonts w:ascii="Comic Sans MS" w:hAnsi="Comic Sans MS"/>
                <w:color w:val="FF0000"/>
                <w:sz w:val="32"/>
                <w:szCs w:val="32"/>
              </w:rPr>
              <w:t>e</w:t>
            </w:r>
          </w:p>
          <w:p w14:paraId="074087C4"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h</w:t>
            </w:r>
            <w:r w:rsidRPr="00AE1389">
              <w:rPr>
                <w:rFonts w:ascii="Comic Sans MS" w:hAnsi="Comic Sans MS"/>
                <w:color w:val="FF0000"/>
                <w:sz w:val="32"/>
                <w:szCs w:val="32"/>
              </w:rPr>
              <w:t>o</w:t>
            </w:r>
            <w:r w:rsidRPr="00AE1389">
              <w:rPr>
                <w:rFonts w:ascii="Comic Sans MS" w:hAnsi="Comic Sans MS"/>
                <w:sz w:val="32"/>
                <w:szCs w:val="32"/>
              </w:rPr>
              <w:t>m</w:t>
            </w:r>
            <w:r w:rsidRPr="00AE1389">
              <w:rPr>
                <w:rFonts w:ascii="Comic Sans MS" w:hAnsi="Comic Sans MS"/>
                <w:color w:val="FF0000"/>
                <w:sz w:val="32"/>
                <w:szCs w:val="32"/>
              </w:rPr>
              <w:t>e</w:t>
            </w:r>
          </w:p>
          <w:p w14:paraId="51A51716"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j</w:t>
            </w:r>
            <w:r w:rsidRPr="00AE1389">
              <w:rPr>
                <w:rFonts w:ascii="Comic Sans MS" w:hAnsi="Comic Sans MS"/>
                <w:color w:val="FF0000"/>
                <w:sz w:val="32"/>
                <w:szCs w:val="32"/>
              </w:rPr>
              <w:t>o</w:t>
            </w:r>
            <w:r w:rsidRPr="00AE1389">
              <w:rPr>
                <w:rFonts w:ascii="Comic Sans MS" w:hAnsi="Comic Sans MS"/>
                <w:sz w:val="32"/>
                <w:szCs w:val="32"/>
              </w:rPr>
              <w:t>k</w:t>
            </w:r>
            <w:r w:rsidRPr="00AE1389">
              <w:rPr>
                <w:rFonts w:ascii="Comic Sans MS" w:hAnsi="Comic Sans MS"/>
                <w:color w:val="FF0000"/>
                <w:sz w:val="32"/>
                <w:szCs w:val="32"/>
              </w:rPr>
              <w:t>e</w:t>
            </w:r>
          </w:p>
          <w:p w14:paraId="45737943"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st</w:t>
            </w:r>
            <w:r w:rsidRPr="00AE1389">
              <w:rPr>
                <w:rFonts w:ascii="Comic Sans MS" w:hAnsi="Comic Sans MS"/>
                <w:color w:val="FF0000"/>
                <w:sz w:val="32"/>
                <w:szCs w:val="32"/>
              </w:rPr>
              <w:t>o</w:t>
            </w:r>
            <w:r w:rsidRPr="00AE1389">
              <w:rPr>
                <w:rFonts w:ascii="Comic Sans MS" w:hAnsi="Comic Sans MS"/>
                <w:sz w:val="32"/>
                <w:szCs w:val="32"/>
              </w:rPr>
              <w:t>n</w:t>
            </w:r>
            <w:r w:rsidRPr="00AE1389">
              <w:rPr>
                <w:rFonts w:ascii="Comic Sans MS" w:hAnsi="Comic Sans MS"/>
                <w:color w:val="FF0000"/>
                <w:sz w:val="32"/>
                <w:szCs w:val="32"/>
              </w:rPr>
              <w:t>e</w:t>
            </w:r>
          </w:p>
          <w:p w14:paraId="20EAC57D" w14:textId="79FFEA1C" w:rsidR="00AE1389" w:rsidRPr="00AE1389" w:rsidRDefault="00AE1389" w:rsidP="00AE1389">
            <w:pPr>
              <w:rPr>
                <w:rFonts w:ascii="Comic Sans MS" w:hAnsi="Comic Sans MS"/>
                <w:sz w:val="32"/>
                <w:szCs w:val="32"/>
              </w:rPr>
            </w:pPr>
            <w:r w:rsidRPr="00AE1389">
              <w:rPr>
                <w:rFonts w:ascii="Comic Sans MS" w:hAnsi="Comic Sans MS"/>
                <w:color w:val="0070C0"/>
                <w:sz w:val="32"/>
                <w:szCs w:val="32"/>
              </w:rPr>
              <w:t>th</w:t>
            </w:r>
            <w:r w:rsidRPr="00AE1389">
              <w:rPr>
                <w:rFonts w:ascii="Comic Sans MS" w:hAnsi="Comic Sans MS"/>
                <w:color w:val="FF0000"/>
                <w:sz w:val="32"/>
                <w:szCs w:val="32"/>
              </w:rPr>
              <w:t>o</w:t>
            </w:r>
            <w:r w:rsidRPr="00AE1389">
              <w:rPr>
                <w:rFonts w:ascii="Comic Sans MS" w:hAnsi="Comic Sans MS"/>
                <w:sz w:val="32"/>
                <w:szCs w:val="32"/>
              </w:rPr>
              <w:t>s</w:t>
            </w:r>
            <w:r w:rsidRPr="00AE1389">
              <w:rPr>
                <w:rFonts w:ascii="Comic Sans MS" w:hAnsi="Comic Sans MS"/>
                <w:color w:val="FF0000"/>
                <w:sz w:val="32"/>
                <w:szCs w:val="32"/>
              </w:rPr>
              <w:t>e</w:t>
            </w:r>
          </w:p>
        </w:tc>
        <w:tc>
          <w:tcPr>
            <w:tcW w:w="3078" w:type="dxa"/>
            <w:shd w:val="clear" w:color="auto" w:fill="EDEDED" w:themeFill="accent3" w:themeFillTint="33"/>
          </w:tcPr>
          <w:p w14:paraId="69C52E27" w14:textId="77777777" w:rsidR="00AE1389" w:rsidRPr="00AE1389" w:rsidRDefault="00AE1389" w:rsidP="00AE1389">
            <w:pPr>
              <w:jc w:val="center"/>
              <w:rPr>
                <w:rFonts w:ascii="Comic Sans MS" w:hAnsi="Comic Sans MS"/>
                <w:color w:val="FF0000"/>
                <w:sz w:val="32"/>
                <w:szCs w:val="32"/>
              </w:rPr>
            </w:pPr>
            <w:r w:rsidRPr="00AE1389">
              <w:rPr>
                <w:rFonts w:ascii="Comic Sans MS" w:hAnsi="Comic Sans MS"/>
                <w:color w:val="FF0000"/>
                <w:sz w:val="32"/>
                <w:szCs w:val="32"/>
              </w:rPr>
              <w:t>ow</w:t>
            </w:r>
          </w:p>
          <w:p w14:paraId="4C888348"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gr</w:t>
            </w:r>
            <w:r w:rsidRPr="00AE1389">
              <w:rPr>
                <w:rFonts w:ascii="Comic Sans MS" w:hAnsi="Comic Sans MS"/>
                <w:color w:val="FF0000"/>
                <w:sz w:val="32"/>
                <w:szCs w:val="32"/>
              </w:rPr>
              <w:t>ow</w:t>
            </w:r>
          </w:p>
          <w:p w14:paraId="2C213753" w14:textId="77777777" w:rsidR="00AE1389" w:rsidRPr="00AE1389" w:rsidRDefault="00AE1389" w:rsidP="00AE1389">
            <w:pPr>
              <w:rPr>
                <w:rFonts w:ascii="Comic Sans MS" w:hAnsi="Comic Sans MS"/>
                <w:sz w:val="32"/>
                <w:szCs w:val="32"/>
              </w:rPr>
            </w:pPr>
            <w:r w:rsidRPr="00AE1389">
              <w:rPr>
                <w:rFonts w:ascii="Comic Sans MS" w:hAnsi="Comic Sans MS"/>
                <w:color w:val="FF0000"/>
                <w:sz w:val="32"/>
                <w:szCs w:val="32"/>
              </w:rPr>
              <w:t>ow</w:t>
            </w:r>
            <w:r w:rsidRPr="00AE1389">
              <w:rPr>
                <w:rFonts w:ascii="Comic Sans MS" w:hAnsi="Comic Sans MS"/>
                <w:sz w:val="32"/>
                <w:szCs w:val="32"/>
              </w:rPr>
              <w:t>n</w:t>
            </w:r>
          </w:p>
          <w:p w14:paraId="115440A6"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sl</w:t>
            </w:r>
            <w:r w:rsidRPr="00AE1389">
              <w:rPr>
                <w:rFonts w:ascii="Comic Sans MS" w:hAnsi="Comic Sans MS"/>
                <w:color w:val="FF0000"/>
                <w:sz w:val="32"/>
                <w:szCs w:val="32"/>
              </w:rPr>
              <w:t>ow</w:t>
            </w:r>
          </w:p>
          <w:p w14:paraId="6840DD72"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sn</w:t>
            </w:r>
            <w:r w:rsidRPr="00AE1389">
              <w:rPr>
                <w:rFonts w:ascii="Comic Sans MS" w:hAnsi="Comic Sans MS"/>
                <w:color w:val="FF0000"/>
                <w:sz w:val="32"/>
                <w:szCs w:val="32"/>
              </w:rPr>
              <w:t>ow</w:t>
            </w:r>
          </w:p>
          <w:p w14:paraId="1B7C40A6" w14:textId="77777777" w:rsidR="00AE1389" w:rsidRPr="00AE1389" w:rsidRDefault="00AE1389" w:rsidP="00AE1389">
            <w:pPr>
              <w:rPr>
                <w:rFonts w:ascii="Comic Sans MS" w:hAnsi="Comic Sans MS"/>
                <w:sz w:val="32"/>
                <w:szCs w:val="32"/>
              </w:rPr>
            </w:pPr>
            <w:r w:rsidRPr="00AE1389">
              <w:rPr>
                <w:rFonts w:ascii="Comic Sans MS" w:hAnsi="Comic Sans MS"/>
                <w:color w:val="0070C0"/>
                <w:sz w:val="32"/>
                <w:szCs w:val="32"/>
              </w:rPr>
              <w:t>th</w:t>
            </w:r>
            <w:r w:rsidRPr="00AE1389">
              <w:rPr>
                <w:rFonts w:ascii="Comic Sans MS" w:hAnsi="Comic Sans MS"/>
                <w:sz w:val="32"/>
                <w:szCs w:val="32"/>
              </w:rPr>
              <w:t>r</w:t>
            </w:r>
            <w:r w:rsidRPr="00AE1389">
              <w:rPr>
                <w:rFonts w:ascii="Comic Sans MS" w:hAnsi="Comic Sans MS"/>
                <w:color w:val="FF0000"/>
                <w:sz w:val="32"/>
                <w:szCs w:val="32"/>
              </w:rPr>
              <w:t>ow</w:t>
            </w:r>
          </w:p>
          <w:p w14:paraId="69A71038" w14:textId="08C8D8CE" w:rsidR="00AE1389" w:rsidRPr="00AE1389" w:rsidRDefault="00AE1389" w:rsidP="00AE1389">
            <w:pPr>
              <w:rPr>
                <w:rFonts w:ascii="Comic Sans MS" w:hAnsi="Comic Sans MS"/>
                <w:sz w:val="32"/>
                <w:szCs w:val="32"/>
              </w:rPr>
            </w:pPr>
            <w:r w:rsidRPr="00AE1389">
              <w:rPr>
                <w:rFonts w:ascii="Comic Sans MS" w:hAnsi="Comic Sans MS"/>
                <w:sz w:val="32"/>
                <w:szCs w:val="32"/>
              </w:rPr>
              <w:t>wind</w:t>
            </w:r>
            <w:r w:rsidRPr="00AE1389">
              <w:rPr>
                <w:rFonts w:ascii="Comic Sans MS" w:hAnsi="Comic Sans MS"/>
                <w:color w:val="FF0000"/>
                <w:sz w:val="32"/>
                <w:szCs w:val="32"/>
              </w:rPr>
              <w:t>ow</w:t>
            </w:r>
          </w:p>
        </w:tc>
        <w:tc>
          <w:tcPr>
            <w:tcW w:w="3078" w:type="dxa"/>
            <w:shd w:val="clear" w:color="auto" w:fill="D9E2F3" w:themeFill="accent5" w:themeFillTint="33"/>
          </w:tcPr>
          <w:p w14:paraId="1C3208AA" w14:textId="77777777" w:rsidR="00AE1389" w:rsidRPr="00AE1389" w:rsidRDefault="00AE1389" w:rsidP="00AE1389">
            <w:pPr>
              <w:jc w:val="center"/>
              <w:rPr>
                <w:rFonts w:ascii="Comic Sans MS" w:hAnsi="Comic Sans MS"/>
                <w:color w:val="FF0000"/>
                <w:sz w:val="32"/>
                <w:szCs w:val="32"/>
              </w:rPr>
            </w:pPr>
            <w:r w:rsidRPr="00AE1389">
              <w:rPr>
                <w:rFonts w:ascii="Comic Sans MS" w:hAnsi="Comic Sans MS"/>
                <w:color w:val="FF0000"/>
                <w:sz w:val="32"/>
                <w:szCs w:val="32"/>
              </w:rPr>
              <w:t>oe</w:t>
            </w:r>
          </w:p>
          <w:p w14:paraId="46833394"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t</w:t>
            </w:r>
            <w:r w:rsidRPr="00AE1389">
              <w:rPr>
                <w:rFonts w:ascii="Comic Sans MS" w:hAnsi="Comic Sans MS"/>
                <w:color w:val="FF0000"/>
                <w:sz w:val="32"/>
                <w:szCs w:val="32"/>
              </w:rPr>
              <w:t>oe</w:t>
            </w:r>
          </w:p>
          <w:p w14:paraId="325E9C18"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g</w:t>
            </w:r>
            <w:r w:rsidRPr="00AE1389">
              <w:rPr>
                <w:rFonts w:ascii="Comic Sans MS" w:hAnsi="Comic Sans MS"/>
                <w:color w:val="FF0000"/>
                <w:sz w:val="32"/>
                <w:szCs w:val="32"/>
              </w:rPr>
              <w:t>oe</w:t>
            </w:r>
            <w:r w:rsidRPr="00AE1389">
              <w:rPr>
                <w:rFonts w:ascii="Comic Sans MS" w:hAnsi="Comic Sans MS"/>
                <w:sz w:val="32"/>
                <w:szCs w:val="32"/>
              </w:rPr>
              <w:t>s</w:t>
            </w:r>
          </w:p>
          <w:p w14:paraId="72970AB3"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w</w:t>
            </w:r>
            <w:r w:rsidRPr="00AE1389">
              <w:rPr>
                <w:rFonts w:ascii="Comic Sans MS" w:hAnsi="Comic Sans MS"/>
                <w:color w:val="FF0000"/>
                <w:sz w:val="32"/>
                <w:szCs w:val="32"/>
              </w:rPr>
              <w:t>oe</w:t>
            </w:r>
          </w:p>
          <w:p w14:paraId="49261CF2" w14:textId="2B90E5D0" w:rsidR="00AE1389" w:rsidRPr="00AE1389" w:rsidRDefault="00AE1389" w:rsidP="00AE1389">
            <w:pPr>
              <w:rPr>
                <w:rFonts w:ascii="Comic Sans MS" w:hAnsi="Comic Sans MS"/>
                <w:sz w:val="32"/>
                <w:szCs w:val="32"/>
              </w:rPr>
            </w:pPr>
          </w:p>
        </w:tc>
        <w:tc>
          <w:tcPr>
            <w:tcW w:w="3078" w:type="dxa"/>
            <w:shd w:val="clear" w:color="auto" w:fill="FFF2CC" w:themeFill="accent4" w:themeFillTint="33"/>
          </w:tcPr>
          <w:p w14:paraId="3FC3873A" w14:textId="77777777" w:rsidR="00AE1389" w:rsidRPr="00AE1389" w:rsidRDefault="00AE1389" w:rsidP="00AE1389">
            <w:pPr>
              <w:jc w:val="center"/>
              <w:rPr>
                <w:rFonts w:ascii="Comic Sans MS" w:hAnsi="Comic Sans MS"/>
                <w:sz w:val="32"/>
                <w:szCs w:val="32"/>
              </w:rPr>
            </w:pPr>
            <w:r w:rsidRPr="00AE1389">
              <w:rPr>
                <w:rFonts w:ascii="Comic Sans MS" w:hAnsi="Comic Sans MS"/>
                <w:color w:val="FF0000"/>
                <w:sz w:val="32"/>
                <w:szCs w:val="32"/>
              </w:rPr>
              <w:t xml:space="preserve">o </w:t>
            </w:r>
            <w:r w:rsidRPr="00AE1389">
              <w:rPr>
                <w:rFonts w:ascii="Comic Sans MS" w:hAnsi="Comic Sans MS"/>
                <w:sz w:val="32"/>
                <w:szCs w:val="32"/>
              </w:rPr>
              <w:t>/oa/</w:t>
            </w:r>
          </w:p>
          <w:p w14:paraId="4B278281"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b</w:t>
            </w:r>
            <w:r w:rsidRPr="00AE1389">
              <w:rPr>
                <w:rFonts w:ascii="Comic Sans MS" w:hAnsi="Comic Sans MS"/>
                <w:color w:val="FF0000"/>
                <w:sz w:val="32"/>
                <w:szCs w:val="32"/>
              </w:rPr>
              <w:t>o</w:t>
            </w:r>
            <w:r w:rsidRPr="00AE1389">
              <w:rPr>
                <w:rFonts w:ascii="Comic Sans MS" w:hAnsi="Comic Sans MS"/>
                <w:sz w:val="32"/>
                <w:szCs w:val="32"/>
              </w:rPr>
              <w:t>th</w:t>
            </w:r>
          </w:p>
          <w:p w14:paraId="45C65ED0"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c</w:t>
            </w:r>
            <w:r w:rsidRPr="00AE1389">
              <w:rPr>
                <w:rFonts w:ascii="Comic Sans MS" w:hAnsi="Comic Sans MS"/>
                <w:color w:val="FF0000"/>
                <w:sz w:val="32"/>
                <w:szCs w:val="32"/>
              </w:rPr>
              <w:t>o</w:t>
            </w:r>
            <w:r w:rsidRPr="00AE1389">
              <w:rPr>
                <w:rFonts w:ascii="Comic Sans MS" w:hAnsi="Comic Sans MS"/>
                <w:sz w:val="32"/>
                <w:szCs w:val="32"/>
              </w:rPr>
              <w:t>ld</w:t>
            </w:r>
          </w:p>
          <w:p w14:paraId="66302422"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f</w:t>
            </w:r>
            <w:r w:rsidRPr="00AE1389">
              <w:rPr>
                <w:rFonts w:ascii="Comic Sans MS" w:hAnsi="Comic Sans MS"/>
                <w:color w:val="FF0000"/>
                <w:sz w:val="32"/>
                <w:szCs w:val="32"/>
              </w:rPr>
              <w:t>o</w:t>
            </w:r>
            <w:r w:rsidRPr="00AE1389">
              <w:rPr>
                <w:rFonts w:ascii="Comic Sans MS" w:hAnsi="Comic Sans MS"/>
                <w:sz w:val="32"/>
                <w:szCs w:val="32"/>
              </w:rPr>
              <w:t>lder</w:t>
            </w:r>
          </w:p>
          <w:p w14:paraId="5FE70CA2"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t</w:t>
            </w:r>
            <w:r w:rsidRPr="00AE1389">
              <w:rPr>
                <w:rFonts w:ascii="Comic Sans MS" w:hAnsi="Comic Sans MS"/>
                <w:color w:val="FF0000"/>
                <w:sz w:val="32"/>
                <w:szCs w:val="32"/>
              </w:rPr>
              <w:t>o</w:t>
            </w:r>
            <w:r w:rsidRPr="00AE1389">
              <w:rPr>
                <w:rFonts w:ascii="Comic Sans MS" w:hAnsi="Comic Sans MS"/>
                <w:sz w:val="32"/>
                <w:szCs w:val="32"/>
              </w:rPr>
              <w:t>ld</w:t>
            </w:r>
          </w:p>
          <w:p w14:paraId="3DDC8C5A" w14:textId="77777777" w:rsidR="00AE1389" w:rsidRPr="00AE1389" w:rsidRDefault="00AE1389" w:rsidP="00AE1389">
            <w:pPr>
              <w:rPr>
                <w:rFonts w:ascii="Comic Sans MS" w:hAnsi="Comic Sans MS"/>
                <w:sz w:val="32"/>
                <w:szCs w:val="32"/>
              </w:rPr>
            </w:pPr>
            <w:r w:rsidRPr="00AE1389">
              <w:rPr>
                <w:rFonts w:ascii="Comic Sans MS" w:hAnsi="Comic Sans MS"/>
                <w:sz w:val="32"/>
                <w:szCs w:val="32"/>
              </w:rPr>
              <w:t>m</w:t>
            </w:r>
            <w:r w:rsidRPr="00AE1389">
              <w:rPr>
                <w:rFonts w:ascii="Comic Sans MS" w:hAnsi="Comic Sans MS"/>
                <w:color w:val="FF0000"/>
                <w:sz w:val="32"/>
                <w:szCs w:val="32"/>
              </w:rPr>
              <w:t>o</w:t>
            </w:r>
            <w:r w:rsidRPr="00AE1389">
              <w:rPr>
                <w:rFonts w:ascii="Comic Sans MS" w:hAnsi="Comic Sans MS"/>
                <w:sz w:val="32"/>
                <w:szCs w:val="32"/>
              </w:rPr>
              <w:t>st</w:t>
            </w:r>
          </w:p>
          <w:p w14:paraId="7240E16D" w14:textId="510128F1" w:rsidR="00AE1389" w:rsidRPr="00AE1389" w:rsidRDefault="00AE1389" w:rsidP="00AE1389">
            <w:pPr>
              <w:rPr>
                <w:rFonts w:ascii="Comic Sans MS" w:hAnsi="Comic Sans MS"/>
                <w:sz w:val="32"/>
                <w:szCs w:val="32"/>
              </w:rPr>
            </w:pPr>
            <w:r w:rsidRPr="00AE1389">
              <w:rPr>
                <w:rFonts w:ascii="Comic Sans MS" w:hAnsi="Comic Sans MS"/>
                <w:color w:val="FF0000"/>
                <w:sz w:val="32"/>
                <w:szCs w:val="32"/>
              </w:rPr>
              <w:t>o</w:t>
            </w:r>
            <w:r w:rsidRPr="00AE1389">
              <w:rPr>
                <w:rFonts w:ascii="Comic Sans MS" w:hAnsi="Comic Sans MS"/>
                <w:sz w:val="32"/>
                <w:szCs w:val="32"/>
              </w:rPr>
              <w:t>ver</w:t>
            </w:r>
          </w:p>
        </w:tc>
      </w:tr>
    </w:tbl>
    <w:p w14:paraId="78F721D8" w14:textId="77777777" w:rsidR="002C6E4A" w:rsidRPr="00A96F92" w:rsidRDefault="002C6E4A" w:rsidP="00A96F92">
      <w:pPr>
        <w:rPr>
          <w:rFonts w:ascii="Letter-join 40" w:hAnsi="Letter-join 40"/>
          <w:b/>
          <w:sz w:val="24"/>
          <w:szCs w:val="24"/>
          <w:u w:val="single"/>
        </w:rPr>
      </w:pPr>
    </w:p>
    <w:p w14:paraId="7D4D82FC" w14:textId="77777777" w:rsidR="008977D6" w:rsidRDefault="00386291">
      <w:pPr>
        <w:rPr>
          <w:sz w:val="24"/>
        </w:rPr>
      </w:pPr>
      <w:r>
        <w:rPr>
          <w:sz w:val="24"/>
        </w:rPr>
        <w:tab/>
      </w:r>
    </w:p>
    <w:p w14:paraId="40A5A75E" w14:textId="77777777" w:rsidR="009F11A9" w:rsidRDefault="009F11A9">
      <w:pPr>
        <w:rPr>
          <w:sz w:val="24"/>
        </w:rPr>
      </w:pPr>
    </w:p>
    <w:p w14:paraId="7A693769" w14:textId="79D5F0EB" w:rsidR="00C02BBE" w:rsidRDefault="00C02BBE" w:rsidP="00C02BBE">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1F8866E7" w14:textId="4EE06563" w:rsidR="004E0248" w:rsidRDefault="004E0248" w:rsidP="00C02BBE">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119E6D05" w14:textId="05C91B6E" w:rsidR="004E0248" w:rsidRDefault="004E0248" w:rsidP="00C02BBE">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0F2E10CC" w14:textId="754720AC" w:rsidR="004E0248" w:rsidRDefault="004E0248" w:rsidP="00C02BBE">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44BD5A06" w14:textId="2F33759E" w:rsidR="004E0248" w:rsidRDefault="004E0248" w:rsidP="00C02BBE">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6433F547" w14:textId="38559E8D" w:rsidR="004E0248" w:rsidRDefault="004E0248" w:rsidP="00C02BBE">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2F4ABB25" w14:textId="10F31339" w:rsidR="004E0248" w:rsidRDefault="004E0248" w:rsidP="00C02BBE">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115DEDD8" w14:textId="77777777" w:rsidR="004E0248" w:rsidRDefault="004E0248" w:rsidP="004E0248">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sectPr w:rsidR="004E0248" w:rsidSect="00105A4A">
          <w:pgSz w:w="16838" w:h="11906" w:orient="landscape"/>
          <w:pgMar w:top="709" w:right="536" w:bottom="720" w:left="720" w:header="708" w:footer="708" w:gutter="0"/>
          <w:cols w:space="708"/>
          <w:docGrid w:linePitch="360"/>
        </w:sectPr>
      </w:pPr>
    </w:p>
    <w:p w14:paraId="7BC87F1F" w14:textId="05CFD653" w:rsidR="004E0248" w:rsidRDefault="004E0248" w:rsidP="004E0248">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sectPr w:rsidR="004E0248" w:rsidSect="004E0248">
          <w:pgSz w:w="11906" w:h="16838"/>
          <w:pgMar w:top="539" w:right="720" w:bottom="720" w:left="709" w:header="709" w:footer="709" w:gutter="0"/>
          <w:cols w:space="708"/>
          <w:docGrid w:linePitch="360"/>
        </w:sectPr>
      </w:pPr>
      <w:r>
        <w:rPr>
          <w:noProof/>
          <w:lang w:eastAsia="en-GB"/>
        </w:rPr>
        <w:lastRenderedPageBreak/>
        <w:drawing>
          <wp:inline distT="0" distB="0" distL="0" distR="0" wp14:anchorId="350BC076" wp14:editId="5805B403">
            <wp:extent cx="6930188" cy="9236432"/>
            <wp:effectExtent l="0" t="0" r="4445" b="3175"/>
            <wp:docPr id="16979860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8">
                      <a:extLst>
                        <a:ext uri="{28A0092B-C50C-407E-A947-70E740481C1C}">
                          <a14:useLocalDpi xmlns:a14="http://schemas.microsoft.com/office/drawing/2010/main" val="0"/>
                        </a:ext>
                      </a:extLst>
                    </a:blip>
                    <a:stretch>
                      <a:fillRect/>
                    </a:stretch>
                  </pic:blipFill>
                  <pic:spPr>
                    <a:xfrm>
                      <a:off x="0" y="0"/>
                      <a:ext cx="6930188" cy="9236432"/>
                    </a:xfrm>
                    <a:prstGeom prst="rect">
                      <a:avLst/>
                    </a:prstGeom>
                  </pic:spPr>
                </pic:pic>
              </a:graphicData>
            </a:graphic>
          </wp:inline>
        </w:drawing>
      </w:r>
    </w:p>
    <w:p w14:paraId="7AB7D853" w14:textId="005E9BD9" w:rsidR="00BF5B8B" w:rsidRDefault="00F72570" w:rsidP="001A25BC">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sectPr w:rsidR="00BF5B8B" w:rsidSect="00BF5B8B">
          <w:pgSz w:w="11906" w:h="16838"/>
          <w:pgMar w:top="765" w:right="720" w:bottom="765" w:left="709" w:header="709" w:footer="709" w:gutter="0"/>
          <w:cols w:space="708"/>
          <w:docGrid w:linePitch="360"/>
        </w:sectPr>
      </w:pPr>
      <w:r>
        <w:rPr>
          <w:noProof/>
          <w:lang w:eastAsia="en-GB"/>
        </w:rPr>
        <w:lastRenderedPageBreak/>
        <w:drawing>
          <wp:anchor distT="0" distB="0" distL="114300" distR="114300" simplePos="0" relativeHeight="251679744" behindDoc="0" locked="0" layoutInCell="1" allowOverlap="1" wp14:anchorId="28761183" wp14:editId="06A363F1">
            <wp:simplePos x="0" y="0"/>
            <wp:positionH relativeFrom="column">
              <wp:posOffset>1105041</wp:posOffset>
            </wp:positionH>
            <wp:positionV relativeFrom="paragraph">
              <wp:posOffset>7280481</wp:posOffset>
            </wp:positionV>
            <wp:extent cx="4285623" cy="2411919"/>
            <wp:effectExtent l="0" t="0" r="635" b="7620"/>
            <wp:wrapSquare wrapText="bothSides"/>
            <wp:docPr id="64" name="Picture 64" descr="How to Make A Stress Ball (Easy Peasy DI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Stress Ball (Easy Peasy DIY!)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5623" cy="2411919"/>
                    </a:xfrm>
                    <a:prstGeom prst="rect">
                      <a:avLst/>
                    </a:prstGeom>
                    <a:noFill/>
                    <a:ln>
                      <a:noFill/>
                    </a:ln>
                  </pic:spPr>
                </pic:pic>
              </a:graphicData>
            </a:graphic>
          </wp:anchor>
        </w:drawing>
      </w:r>
      <w:r>
        <w:rPr>
          <w:noProof/>
          <w:lang w:eastAsia="en-GB"/>
        </w:rPr>
        <w:t xml:space="preserve"> </w:t>
      </w:r>
      <w:r w:rsidR="00C02BBE">
        <w:rPr>
          <w:noProof/>
          <w:lang w:eastAsia="en-GB"/>
        </w:rPr>
        <w:drawing>
          <wp:anchor distT="0" distB="0" distL="114300" distR="114300" simplePos="0" relativeHeight="251678720" behindDoc="0" locked="0" layoutInCell="1" allowOverlap="1" wp14:anchorId="157CA1FD" wp14:editId="7D1BE56D">
            <wp:simplePos x="0" y="0"/>
            <wp:positionH relativeFrom="margin">
              <wp:align>center</wp:align>
            </wp:positionH>
            <wp:positionV relativeFrom="paragraph">
              <wp:posOffset>0</wp:posOffset>
            </wp:positionV>
            <wp:extent cx="6905297" cy="7052032"/>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05297" cy="7052032"/>
                    </a:xfrm>
                    <a:prstGeom prst="rect">
                      <a:avLst/>
                    </a:prstGeom>
                  </pic:spPr>
                </pic:pic>
              </a:graphicData>
            </a:graphic>
          </wp:anchor>
        </w:drawing>
      </w:r>
    </w:p>
    <w:p w14:paraId="0FC2B03F" w14:textId="37CAD0C5" w:rsidR="00C02BBE" w:rsidRDefault="00C02BBE" w:rsidP="00C02BBE">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40394021" w14:textId="77777777" w:rsidR="0070700B" w:rsidRDefault="0070700B" w:rsidP="00211334">
      <w:pPr>
        <w:shd w:val="clear" w:color="auto" w:fill="FFFFFF"/>
        <w:spacing w:before="100" w:beforeAutospacing="1" w:after="100" w:afterAutospacing="1" w:line="240" w:lineRule="auto"/>
        <w:outlineLvl w:val="1"/>
        <w:rPr>
          <w:rFonts w:ascii="Comic Sans MS" w:eastAsia="Times New Roman" w:hAnsi="Comic Sans MS" w:cs="Arial"/>
          <w:b/>
          <w:color w:val="4D4D4D"/>
          <w:sz w:val="32"/>
          <w:szCs w:val="32"/>
          <w:u w:val="single"/>
          <w:lang w:eastAsia="en-GB"/>
        </w:rPr>
      </w:pPr>
    </w:p>
    <w:p w14:paraId="32FFB63F" w14:textId="77777777" w:rsidR="00C96E8F" w:rsidRDefault="00C96E8F" w:rsidP="00C96E8F">
      <w:pPr>
        <w:spacing w:after="0"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9504" behindDoc="0" locked="0" layoutInCell="1" allowOverlap="1" wp14:anchorId="17D7FE98" wp14:editId="544ECF74">
                <wp:simplePos x="0" y="0"/>
                <wp:positionH relativeFrom="margin">
                  <wp:posOffset>5110688</wp:posOffset>
                </wp:positionH>
                <wp:positionV relativeFrom="paragraph">
                  <wp:posOffset>-252759</wp:posOffset>
                </wp:positionV>
                <wp:extent cx="3971290" cy="4635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971290" cy="463550"/>
                        </a:xfrm>
                        <a:prstGeom prst="rect">
                          <a:avLst/>
                        </a:prstGeom>
                        <a:noFill/>
                        <a:ln w="6350">
                          <a:noFill/>
                        </a:ln>
                        <a:effectLst/>
                      </wps:spPr>
                      <wps:txbx>
                        <w:txbxContent>
                          <w:p w14:paraId="12C1D7E9" w14:textId="77777777" w:rsidR="008704DF" w:rsidRPr="00017275" w:rsidRDefault="008704DF" w:rsidP="00C96E8F">
                            <w:pPr>
                              <w:rPr>
                                <w:rFonts w:ascii="Comic Sans MS" w:hAnsi="Comic Sans MS"/>
                                <w:b/>
                                <w:sz w:val="36"/>
                              </w:rPr>
                            </w:pPr>
                            <w:r w:rsidRPr="00017275">
                              <w:rPr>
                                <w:rFonts w:ascii="Comic Sans MS" w:hAnsi="Comic Sans MS"/>
                                <w:b/>
                                <w:sz w:val="36"/>
                              </w:rPr>
                              <w:t>How did the fire make me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BBABFB">
              <v:shapetype id="_x0000_t202" coordsize="21600,21600" o:spt="202" path="m,l,21600r21600,l21600,xe" w14:anchorId="17D7FE98">
                <v:stroke joinstyle="miter"/>
                <v:path gradientshapeok="t" o:connecttype="rect"/>
              </v:shapetype>
              <v:shape id="Text Box 8" style="position:absolute;margin-left:402.4pt;margin-top:-19.9pt;width:312.7pt;height:3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">
                <v:textbox>
                  <w:txbxContent>
                    <w:p w:rsidRPr="00017275" w:rsidR="008704DF" w:rsidP="00C96E8F" w:rsidRDefault="008704DF" w14:paraId="28A195BD" w14:textId="77777777">
                      <w:pPr>
                        <w:rPr>
                          <w:rFonts w:ascii="Comic Sans MS" w:hAnsi="Comic Sans MS"/>
                          <w:b/>
                          <w:sz w:val="36"/>
                        </w:rPr>
                      </w:pPr>
                      <w:r w:rsidRPr="00017275">
                        <w:rPr>
                          <w:rFonts w:ascii="Comic Sans MS" w:hAnsi="Comic Sans MS"/>
                          <w:b/>
                          <w:sz w:val="36"/>
                        </w:rPr>
                        <w:t>How did the fire make me feel?</w:t>
                      </w:r>
                    </w:p>
                  </w:txbxContent>
                </v:textbox>
                <w10:wrap anchorx="margin"/>
              </v:shape>
            </w:pict>
          </mc:Fallback>
        </mc:AlternateContent>
      </w:r>
      <w:r w:rsidRPr="003A51B0">
        <w:rPr>
          <w:rFonts w:ascii="Comic Sans MS" w:hAnsi="Comic Sans MS"/>
          <w:noProof/>
          <w:sz w:val="24"/>
          <w:szCs w:val="24"/>
          <w:lang w:eastAsia="en-GB"/>
        </w:rPr>
        <mc:AlternateContent>
          <mc:Choice Requires="wps">
            <w:drawing>
              <wp:anchor distT="0" distB="0" distL="114300" distR="114300" simplePos="0" relativeHeight="251674624" behindDoc="0" locked="0" layoutInCell="1" allowOverlap="1" wp14:anchorId="6E7984DB" wp14:editId="46EABF18">
                <wp:simplePos x="0" y="0"/>
                <wp:positionH relativeFrom="column">
                  <wp:posOffset>9084310</wp:posOffset>
                </wp:positionH>
                <wp:positionV relativeFrom="paragraph">
                  <wp:posOffset>-333375</wp:posOffset>
                </wp:positionV>
                <wp:extent cx="982345" cy="96837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982345" cy="968375"/>
                        </a:xfrm>
                        <a:prstGeom prst="rect">
                          <a:avLst/>
                        </a:prstGeom>
                        <a:noFill/>
                        <a:ln w="6350">
                          <a:noFill/>
                        </a:ln>
                        <a:effectLst/>
                      </wps:spPr>
                      <wps:txbx>
                        <w:txbxContent>
                          <w:p w14:paraId="4ACD36CC" w14:textId="77777777" w:rsidR="008704DF" w:rsidRDefault="008704DF" w:rsidP="00C96E8F">
                            <w:r>
                              <w:rPr>
                                <w:noProof/>
                                <w:lang w:eastAsia="en-GB"/>
                              </w:rPr>
                              <w:drawing>
                                <wp:inline distT="0" distB="0" distL="0" distR="0" wp14:anchorId="71E7C02C" wp14:editId="62C43F02">
                                  <wp:extent cx="912055" cy="913784"/>
                                  <wp:effectExtent l="0" t="0" r="2540" b="635"/>
                                  <wp:docPr id="58" name="Picture 58" descr="http://blogs.charlestondailymail.com/mommyhood/files/2014/12/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charlestondailymail.com/mommyhood/files/2014/12/hear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014" cy="9217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9FA3F7">
              <v:shape id="Text Box 4" style="position:absolute;margin-left:715.3pt;margin-top:-26.25pt;width:77.35pt;height:7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" w14:anchorId="6E7984DB">
                <v:textbox>
                  <w:txbxContent>
                    <w:p w:rsidR="008704DF" w:rsidP="00C96E8F" w:rsidRDefault="008704DF" w14:paraId="672A6659" w14:textId="77777777">
                      <w:r>
                        <w:rPr>
                          <w:noProof/>
                          <w:lang w:eastAsia="en-GB"/>
                        </w:rPr>
                        <w:drawing>
                          <wp:inline distT="0" distB="0" distL="0" distR="0" wp14:anchorId="1A93E84C" wp14:editId="62C43F02">
                            <wp:extent cx="912055" cy="913784"/>
                            <wp:effectExtent l="0" t="0" r="2540" b="635"/>
                            <wp:docPr id="668096420" name="Picture 58" descr="http://blogs.charlestondailymail.com/mommyhood/files/2014/12/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charlestondailymail.com/mommyhood/files/2014/12/hear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0014" cy="921759"/>
                                    </a:xfrm>
                                    <a:prstGeom prst="rect">
                                      <a:avLst/>
                                    </a:prstGeom>
                                    <a:noFill/>
                                    <a:ln>
                                      <a:noFill/>
                                    </a:ln>
                                  </pic:spPr>
                                </pic:pic>
                              </a:graphicData>
                            </a:graphic>
                          </wp:inline>
                        </w:drawing>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6432" behindDoc="0" locked="0" layoutInCell="1" allowOverlap="1" wp14:anchorId="36B1C72C" wp14:editId="61CAB6D5">
                <wp:simplePos x="0" y="0"/>
                <wp:positionH relativeFrom="page">
                  <wp:align>center</wp:align>
                </wp:positionH>
                <wp:positionV relativeFrom="paragraph">
                  <wp:posOffset>-457200</wp:posOffset>
                </wp:positionV>
                <wp:extent cx="0" cy="7587615"/>
                <wp:effectExtent l="0" t="0" r="19050" b="32385"/>
                <wp:wrapNone/>
                <wp:docPr id="5" name="Straight Connector 5"/>
                <wp:cNvGraphicFramePr/>
                <a:graphic xmlns:a="http://schemas.openxmlformats.org/drawingml/2006/main">
                  <a:graphicData uri="http://schemas.microsoft.com/office/word/2010/wordprocessingShape">
                    <wps:wsp>
                      <wps:cNvCnPr/>
                      <wps:spPr>
                        <a:xfrm>
                          <a:off x="0" y="0"/>
                          <a:ext cx="0" cy="758761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6F9F62">
              <v:line id="Straight Connector 5" style="position:absolute;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spid="_x0000_s1026" strokecolor="black [3213]" strokeweight="2pt" from="0,-36pt" to="0,561.45pt" w14:anchorId="23F20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">
                <v:stroke joinstyle="miter"/>
                <w10:wrap anchorx="page"/>
              </v:lin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8480" behindDoc="0" locked="0" layoutInCell="1" allowOverlap="1" wp14:anchorId="7E016224" wp14:editId="161EF877">
                <wp:simplePos x="0" y="0"/>
                <wp:positionH relativeFrom="margin">
                  <wp:posOffset>742950</wp:posOffset>
                </wp:positionH>
                <wp:positionV relativeFrom="paragraph">
                  <wp:posOffset>-266065</wp:posOffset>
                </wp:positionV>
                <wp:extent cx="2974975" cy="72326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2974975" cy="723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226A4" w14:textId="77777777" w:rsidR="008704DF" w:rsidRPr="00017275" w:rsidRDefault="008704DF" w:rsidP="00C96E8F">
                            <w:pPr>
                              <w:jc w:val="center"/>
                              <w:rPr>
                                <w:rFonts w:ascii="Comic Sans MS" w:hAnsi="Comic Sans MS"/>
                                <w:b/>
                                <w:sz w:val="36"/>
                              </w:rPr>
                            </w:pPr>
                            <w:r w:rsidRPr="00017275">
                              <w:rPr>
                                <w:rFonts w:ascii="Comic Sans MS" w:hAnsi="Comic Sans MS"/>
                                <w:b/>
                                <w:sz w:val="36"/>
                              </w:rPr>
                              <w:t>What did I smell and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DDA6140">
              <v:shape id="Text Box 7" style="position:absolute;margin-left:58.5pt;margin-top:-20.95pt;width:234.25pt;height:56.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" w14:anchorId="7E016224">
                <v:textbox>
                  <w:txbxContent>
                    <w:p w:rsidRPr="00017275" w:rsidR="008704DF" w:rsidP="00C96E8F" w:rsidRDefault="008704DF" w14:paraId="12EA0D4F" w14:textId="77777777">
                      <w:pPr>
                        <w:jc w:val="center"/>
                        <w:rPr>
                          <w:rFonts w:ascii="Comic Sans MS" w:hAnsi="Comic Sans MS"/>
                          <w:b/>
                          <w:sz w:val="36"/>
                        </w:rPr>
                      </w:pPr>
                      <w:r w:rsidRPr="00017275">
                        <w:rPr>
                          <w:rFonts w:ascii="Comic Sans MS" w:hAnsi="Comic Sans MS"/>
                          <w:b/>
                          <w:sz w:val="36"/>
                        </w:rPr>
                        <w:t>What did I smell and feel?</w:t>
                      </w:r>
                    </w:p>
                  </w:txbxContent>
                </v:textbox>
                <w10:wrap anchorx="margin"/>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0528" behindDoc="0" locked="0" layoutInCell="1" allowOverlap="1" wp14:anchorId="3D2EAA99" wp14:editId="4253805B">
                <wp:simplePos x="0" y="0"/>
                <wp:positionH relativeFrom="column">
                  <wp:posOffset>-307075</wp:posOffset>
                </wp:positionH>
                <wp:positionV relativeFrom="paragraph">
                  <wp:posOffset>-307075</wp:posOffset>
                </wp:positionV>
                <wp:extent cx="900753" cy="1009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00753"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59A4D" w14:textId="77777777" w:rsidR="008704DF" w:rsidRDefault="008704DF" w:rsidP="00C96E8F">
                            <w:r>
                              <w:rPr>
                                <w:noProof/>
                                <w:lang w:eastAsia="en-GB"/>
                              </w:rPr>
                              <w:drawing>
                                <wp:inline distT="0" distB="0" distL="0" distR="0" wp14:anchorId="1EEDE040" wp14:editId="26C0B3F2">
                                  <wp:extent cx="805218" cy="709683"/>
                                  <wp:effectExtent l="0" t="0" r="0" b="0"/>
                                  <wp:docPr id="59" name="Picture 59" descr="http://s.cafebazaar.ir/1/upload/icons/com.nose.nosesurg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febazaar.ir/1/upload/icons/com.nose.nosesurger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7283" cy="711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74C15F1">
              <v:shape id="Text Box 23" style="position:absolute;margin-left:-24.2pt;margin-top:-24.2pt;width:70.9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" w14:anchorId="3D2EAA99">
                <v:textbox>
                  <w:txbxContent>
                    <w:p w:rsidR="008704DF" w:rsidP="00C96E8F" w:rsidRDefault="008704DF" w14:paraId="0A37501D" w14:textId="77777777">
                      <w:r>
                        <w:rPr>
                          <w:noProof/>
                          <w:lang w:eastAsia="en-GB"/>
                        </w:rPr>
                        <w:drawing>
                          <wp:inline distT="0" distB="0" distL="0" distR="0" wp14:anchorId="206B3E26" wp14:editId="26C0B3F2">
                            <wp:extent cx="805218" cy="709683"/>
                            <wp:effectExtent l="0" t="0" r="0" b="0"/>
                            <wp:docPr id="993339283" name="Picture 59" descr="http://s.cafebazaar.ir/1/upload/icons/com.nose.nosesurg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febazaar.ir/1/upload/icons/com.nose.nosesurgery.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7283" cy="711503"/>
                                    </a:xfrm>
                                    <a:prstGeom prst="rect">
                                      <a:avLst/>
                                    </a:prstGeom>
                                    <a:noFill/>
                                    <a:ln>
                                      <a:noFill/>
                                    </a:ln>
                                  </pic:spPr>
                                </pic:pic>
                              </a:graphicData>
                            </a:graphic>
                          </wp:inline>
                        </w:drawing>
                      </w:r>
                    </w:p>
                  </w:txbxContent>
                </v:textbox>
              </v:shape>
            </w:pict>
          </mc:Fallback>
        </mc:AlternateContent>
      </w:r>
      <w:r w:rsidRPr="003A51B0">
        <w:rPr>
          <w:rFonts w:ascii="Comic Sans MS" w:hAnsi="Comic Sans MS"/>
          <w:noProof/>
          <w:sz w:val="24"/>
          <w:szCs w:val="24"/>
          <w:lang w:eastAsia="en-GB"/>
        </w:rPr>
        <mc:AlternateContent>
          <mc:Choice Requires="wps">
            <w:drawing>
              <wp:anchor distT="0" distB="0" distL="114300" distR="114300" simplePos="0" relativeHeight="251671552" behindDoc="0" locked="0" layoutInCell="1" allowOverlap="1" wp14:anchorId="186FF58F" wp14:editId="1A2C21E7">
                <wp:simplePos x="0" y="0"/>
                <wp:positionH relativeFrom="column">
                  <wp:posOffset>3717925</wp:posOffset>
                </wp:positionH>
                <wp:positionV relativeFrom="paragraph">
                  <wp:posOffset>-334645</wp:posOffset>
                </wp:positionV>
                <wp:extent cx="1050290" cy="10369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50290" cy="1036955"/>
                        </a:xfrm>
                        <a:prstGeom prst="rect">
                          <a:avLst/>
                        </a:prstGeom>
                        <a:noFill/>
                        <a:ln w="6350">
                          <a:noFill/>
                        </a:ln>
                        <a:effectLst/>
                      </wps:spPr>
                      <wps:txbx>
                        <w:txbxContent>
                          <w:p w14:paraId="49C40356" w14:textId="77777777" w:rsidR="008704DF" w:rsidRDefault="008704DF" w:rsidP="00C96E8F">
                            <w:r>
                              <w:rPr>
                                <w:noProof/>
                                <w:lang w:eastAsia="en-GB"/>
                              </w:rPr>
                              <w:drawing>
                                <wp:inline distT="0" distB="0" distL="0" distR="0" wp14:anchorId="224A6A2D" wp14:editId="1BD80103">
                                  <wp:extent cx="873457" cy="982364"/>
                                  <wp:effectExtent l="0" t="0" r="0" b="8255"/>
                                  <wp:docPr id="60" name="Picture 60" descr="http://pngimg.com/upload/hands_PNG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ngimg.com/upload/hands_PNG9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7343" cy="986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2DFB92">
              <v:shape id="Text Box 26" style="position:absolute;margin-left:292.75pt;margin-top:-26.35pt;width:82.7pt;height:8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" w14:anchorId="186FF58F">
                <v:textbox>
                  <w:txbxContent>
                    <w:p w:rsidR="008704DF" w:rsidP="00C96E8F" w:rsidRDefault="008704DF" w14:paraId="5DAB6C7B" w14:textId="77777777">
                      <w:r>
                        <w:rPr>
                          <w:noProof/>
                          <w:lang w:eastAsia="en-GB"/>
                        </w:rPr>
                        <w:drawing>
                          <wp:inline distT="0" distB="0" distL="0" distR="0" wp14:anchorId="60090AEE" wp14:editId="1BD80103">
                            <wp:extent cx="873457" cy="982364"/>
                            <wp:effectExtent l="0" t="0" r="0" b="8255"/>
                            <wp:docPr id="1308905647" name="Picture 60" descr="http://pngimg.com/upload/hands_PNG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ngimg.com/upload/hands_PNG9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7343" cy="986735"/>
                                    </a:xfrm>
                                    <a:prstGeom prst="rect">
                                      <a:avLst/>
                                    </a:prstGeom>
                                    <a:noFill/>
                                    <a:ln>
                                      <a:noFill/>
                                    </a:ln>
                                  </pic:spPr>
                                </pic:pic>
                              </a:graphicData>
                            </a:graphic>
                          </wp:inline>
                        </w:drawing>
                      </w:r>
                    </w:p>
                  </w:txbxContent>
                </v:textbox>
              </v:shape>
            </w:pict>
          </mc:Fallback>
        </mc:AlternateContent>
      </w:r>
    </w:p>
    <w:p w14:paraId="16FF52D9" w14:textId="77777777" w:rsidR="00C96E8F" w:rsidRPr="007A451D" w:rsidRDefault="00C96E8F" w:rsidP="00C96E8F">
      <w:pPr>
        <w:tabs>
          <w:tab w:val="left" w:pos="9263"/>
        </w:tabs>
        <w:spacing w:after="0" w:line="240" w:lineRule="auto"/>
        <w:rPr>
          <w:rFonts w:ascii="Comic Sans MS" w:hAnsi="Comic Sans MS"/>
          <w:sz w:val="44"/>
          <w:szCs w:val="24"/>
        </w:rPr>
      </w:pPr>
      <w:r>
        <w:rPr>
          <w:rFonts w:ascii="Comic Sans MS" w:hAnsi="Comic Sans MS"/>
          <w:sz w:val="44"/>
          <w:szCs w:val="24"/>
        </w:rPr>
        <w:t xml:space="preserve">                                                   </w:t>
      </w:r>
      <w:r>
        <w:rPr>
          <w:rFonts w:ascii="Comic Sans MS" w:hAnsi="Comic Sans MS"/>
          <w:sz w:val="44"/>
          <w:szCs w:val="24"/>
        </w:rPr>
        <w:tab/>
      </w:r>
      <w:r>
        <w:rPr>
          <w:rFonts w:ascii="Comic Sans MS" w:hAnsi="Comic Sans MS"/>
          <w:sz w:val="44"/>
          <w:szCs w:val="24"/>
        </w:rPr>
        <w:tab/>
      </w:r>
    </w:p>
    <w:p w14:paraId="5C1A1F01" w14:textId="77777777" w:rsidR="00C96E8F" w:rsidRPr="007A451D" w:rsidRDefault="00C96E8F" w:rsidP="00C96E8F">
      <w:pPr>
        <w:spacing w:after="0" w:line="240" w:lineRule="auto"/>
        <w:rPr>
          <w:rFonts w:ascii="Comic Sans MS" w:hAnsi="Comic Sans MS"/>
          <w:sz w:val="44"/>
          <w:szCs w:val="24"/>
        </w:rPr>
      </w:pP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p>
    <w:p w14:paraId="712450D6" w14:textId="77777777" w:rsidR="00C96E8F" w:rsidRPr="007A451D" w:rsidRDefault="00C96E8F" w:rsidP="00C96E8F">
      <w:pPr>
        <w:spacing w:after="0" w:line="240" w:lineRule="auto"/>
        <w:rPr>
          <w:rFonts w:ascii="Comic Sans MS" w:hAnsi="Comic Sans MS"/>
          <w:sz w:val="44"/>
          <w:szCs w:val="24"/>
        </w:rPr>
      </w:pP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t xml:space="preserve"> </w:t>
      </w:r>
    </w:p>
    <w:p w14:paraId="193E1C07" w14:textId="77777777" w:rsidR="00C96E8F" w:rsidRPr="006F7FBA" w:rsidRDefault="00C96E8F" w:rsidP="00C96E8F">
      <w:pPr>
        <w:spacing w:after="0" w:line="240" w:lineRule="auto"/>
        <w:rPr>
          <w:rFonts w:ascii="Comic Sans MS" w:hAnsi="Comic Sans MS"/>
          <w:sz w:val="44"/>
          <w:szCs w:val="24"/>
        </w:rPr>
      </w:pPr>
      <w:r w:rsidRPr="006F7FBA">
        <w:rPr>
          <w:rFonts w:ascii="Comic Sans MS" w:hAnsi="Comic Sans MS"/>
          <w:sz w:val="44"/>
          <w:szCs w:val="24"/>
        </w:rPr>
        <w:t xml:space="preserve"> </w:t>
      </w:r>
    </w:p>
    <w:p w14:paraId="7EC5FCCD" w14:textId="77777777" w:rsidR="00C96E8F" w:rsidRDefault="00C96E8F" w:rsidP="00C96E8F">
      <w:pPr>
        <w:spacing w:after="0" w:line="240" w:lineRule="auto"/>
        <w:jc w:val="center"/>
        <w:rPr>
          <w:rFonts w:ascii="Comic Sans MS" w:hAnsi="Comic Sans MS"/>
          <w:sz w:val="24"/>
          <w:szCs w:val="24"/>
        </w:rPr>
      </w:pPr>
    </w:p>
    <w:p w14:paraId="0C803086" w14:textId="77777777" w:rsidR="00C96E8F" w:rsidRDefault="00C96E8F" w:rsidP="00C96E8F">
      <w:pPr>
        <w:spacing w:after="0" w:line="240" w:lineRule="auto"/>
        <w:jc w:val="cente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5648" behindDoc="0" locked="0" layoutInCell="1" allowOverlap="1" wp14:anchorId="2A1D622D" wp14:editId="444C2839">
                <wp:simplePos x="0" y="0"/>
                <wp:positionH relativeFrom="column">
                  <wp:posOffset>3445510</wp:posOffset>
                </wp:positionH>
                <wp:positionV relativeFrom="paragraph">
                  <wp:posOffset>111940</wp:posOffset>
                </wp:positionV>
                <wp:extent cx="2838450" cy="207391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2838450" cy="2073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BA090" w14:textId="77777777" w:rsidR="008704DF" w:rsidRDefault="008704DF" w:rsidP="00C96E8F">
                            <w:r>
                              <w:rPr>
                                <w:noProof/>
                                <w:lang w:eastAsia="en-GB"/>
                              </w:rPr>
                              <w:drawing>
                                <wp:inline distT="0" distB="0" distL="0" distR="0" wp14:anchorId="3741FA69" wp14:editId="793053E6">
                                  <wp:extent cx="2649220" cy="1999730"/>
                                  <wp:effectExtent l="0" t="0" r="0" b="635"/>
                                  <wp:docPr id="61" name="Picture 61" descr="http://cdn.kizaz.com/wp-content/uploads/2013/10/More-people-were-killed-by-the-monument-to-the-Great-Fire-of-London-than-by-the-fire-its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kizaz.com/wp-content/uploads/2013/10/More-people-were-killed-by-the-monument-to-the-Great-Fire-of-London-than-by-the-fire-itsel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9220" cy="1999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EB3E3C">
              <v:shape id="Text Box 6" style="position:absolute;left:0;text-align:left;margin-left:271.3pt;margin-top:8.8pt;width:223.5pt;height:163.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" w14:anchorId="2A1D622D">
                <v:textbox>
                  <w:txbxContent>
                    <w:p w:rsidR="008704DF" w:rsidP="00C96E8F" w:rsidRDefault="008704DF" w14:paraId="02EB378F" w14:textId="77777777">
                      <w:r>
                        <w:rPr>
                          <w:noProof/>
                          <w:lang w:eastAsia="en-GB"/>
                        </w:rPr>
                        <w:drawing>
                          <wp:inline distT="0" distB="0" distL="0" distR="0" wp14:anchorId="683C9520" wp14:editId="793053E6">
                            <wp:extent cx="2649220" cy="1999730"/>
                            <wp:effectExtent l="0" t="0" r="0" b="635"/>
                            <wp:docPr id="971289739" name="Picture 61" descr="http://cdn.kizaz.com/wp-content/uploads/2013/10/More-people-were-killed-by-the-monument-to-the-Great-Fire-of-London-than-by-the-fire-itse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kizaz.com/wp-content/uploads/2013/10/More-people-were-killed-by-the-monument-to-the-Great-Fire-of-London-than-by-the-fire-itsel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9220" cy="1999730"/>
                                    </a:xfrm>
                                    <a:prstGeom prst="rect">
                                      <a:avLst/>
                                    </a:prstGeom>
                                    <a:noFill/>
                                    <a:ln>
                                      <a:noFill/>
                                    </a:ln>
                                  </pic:spPr>
                                </pic:pic>
                              </a:graphicData>
                            </a:graphic>
                          </wp:inline>
                        </w:drawing>
                      </w:r>
                    </w:p>
                  </w:txbxContent>
                </v:textbox>
              </v:shape>
            </w:pict>
          </mc:Fallback>
        </mc:AlternateContent>
      </w:r>
    </w:p>
    <w:p w14:paraId="2CD23576" w14:textId="77777777" w:rsidR="00C96E8F" w:rsidRDefault="00C96E8F" w:rsidP="00C96E8F">
      <w:pPr>
        <w:spacing w:after="0" w:line="240" w:lineRule="auto"/>
        <w:rPr>
          <w:rFonts w:ascii="Comic Sans MS" w:hAnsi="Comic Sans MS"/>
          <w:sz w:val="44"/>
          <w:szCs w:val="24"/>
        </w:rPr>
      </w:pPr>
    </w:p>
    <w:p w14:paraId="1759ACDD" w14:textId="77777777" w:rsidR="00C96E8F" w:rsidRDefault="00C96E8F" w:rsidP="00C96E8F">
      <w:pPr>
        <w:spacing w:after="0" w:line="240" w:lineRule="auto"/>
        <w:rPr>
          <w:rFonts w:ascii="Comic Sans MS" w:hAnsi="Comic Sans MS"/>
          <w:sz w:val="44"/>
          <w:szCs w:val="24"/>
        </w:rPr>
      </w:pPr>
    </w:p>
    <w:p w14:paraId="66494837" w14:textId="77777777" w:rsidR="00C96E8F" w:rsidRDefault="00C96E8F" w:rsidP="00C96E8F">
      <w:pPr>
        <w:spacing w:after="0" w:line="240" w:lineRule="auto"/>
        <w:rPr>
          <w:rFonts w:ascii="Comic Sans MS" w:hAnsi="Comic Sans MS"/>
          <w:sz w:val="44"/>
          <w:szCs w:val="24"/>
        </w:rPr>
      </w:pPr>
      <w:r w:rsidRPr="003A51B0">
        <w:rPr>
          <w:rFonts w:ascii="Comic Sans MS" w:hAnsi="Comic Sans MS"/>
          <w:noProof/>
          <w:sz w:val="24"/>
          <w:szCs w:val="24"/>
          <w:lang w:eastAsia="en-GB"/>
        </w:rPr>
        <mc:AlternateContent>
          <mc:Choice Requires="wps">
            <w:drawing>
              <wp:anchor distT="0" distB="0" distL="114300" distR="114300" simplePos="0" relativeHeight="251673600" behindDoc="0" locked="0" layoutInCell="1" allowOverlap="1" wp14:anchorId="38AFDE4F" wp14:editId="4DF0611A">
                <wp:simplePos x="0" y="0"/>
                <wp:positionH relativeFrom="column">
                  <wp:posOffset>8904605</wp:posOffset>
                </wp:positionH>
                <wp:positionV relativeFrom="paragraph">
                  <wp:posOffset>349885</wp:posOffset>
                </wp:positionV>
                <wp:extent cx="1172845" cy="9410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72845" cy="941070"/>
                        </a:xfrm>
                        <a:prstGeom prst="rect">
                          <a:avLst/>
                        </a:prstGeom>
                        <a:noFill/>
                        <a:ln w="6350">
                          <a:noFill/>
                        </a:ln>
                        <a:effectLst/>
                      </wps:spPr>
                      <wps:txbx>
                        <w:txbxContent>
                          <w:p w14:paraId="4E0FA2E1" w14:textId="77777777" w:rsidR="008704DF" w:rsidRDefault="008704DF" w:rsidP="00C96E8F">
                            <w:r>
                              <w:rPr>
                                <w:noProof/>
                                <w:lang w:eastAsia="en-GB"/>
                              </w:rPr>
                              <w:drawing>
                                <wp:inline distT="0" distB="0" distL="0" distR="0" wp14:anchorId="1631ECED" wp14:editId="145AF453">
                                  <wp:extent cx="913784" cy="788007"/>
                                  <wp:effectExtent l="0" t="0" r="635" b="0"/>
                                  <wp:docPr id="62" name="Picture 62" descr="http://upload.wikimedia.org/wikipedia/commons/a/aa/Blu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a/aa/Bluey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167" cy="795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15DFEF">
              <v:shape id="Text Box 31" style="position:absolute;margin-left:701.15pt;margin-top:27.55pt;width:92.35pt;height:7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" w14:anchorId="38AFDE4F">
                <v:textbox>
                  <w:txbxContent>
                    <w:p w:rsidR="008704DF" w:rsidP="00C96E8F" w:rsidRDefault="008704DF" w14:paraId="6A05A809" w14:textId="77777777">
                      <w:r>
                        <w:rPr>
                          <w:noProof/>
                          <w:lang w:eastAsia="en-GB"/>
                        </w:rPr>
                        <w:drawing>
                          <wp:inline distT="0" distB="0" distL="0" distR="0" wp14:anchorId="7D3BD9BA" wp14:editId="145AF453">
                            <wp:extent cx="913784" cy="788007"/>
                            <wp:effectExtent l="0" t="0" r="635" b="0"/>
                            <wp:docPr id="1663827348" name="Picture 62" descr="http://upload.wikimedia.org/wikipedia/commons/a/aa/Blu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a/aa/Bluey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2167" cy="795236"/>
                                    </a:xfrm>
                                    <a:prstGeom prst="rect">
                                      <a:avLst/>
                                    </a:prstGeom>
                                    <a:noFill/>
                                    <a:ln>
                                      <a:noFill/>
                                    </a:ln>
                                  </pic:spPr>
                                </pic:pic>
                              </a:graphicData>
                            </a:graphic>
                          </wp:inline>
                        </w:drawing>
                      </w:r>
                    </w:p>
                  </w:txbxContent>
                </v:textbox>
              </v:shape>
            </w:pict>
          </mc:Fallback>
        </mc:AlternateContent>
      </w:r>
      <w:r w:rsidRPr="003A51B0">
        <w:rPr>
          <w:rFonts w:ascii="Comic Sans MS" w:hAnsi="Comic Sans MS"/>
          <w:noProof/>
          <w:sz w:val="24"/>
          <w:szCs w:val="24"/>
          <w:lang w:eastAsia="en-GB"/>
        </w:rPr>
        <mc:AlternateContent>
          <mc:Choice Requires="wps">
            <w:drawing>
              <wp:anchor distT="0" distB="0" distL="114300" distR="114300" simplePos="0" relativeHeight="251672576" behindDoc="0" locked="0" layoutInCell="1" allowOverlap="1" wp14:anchorId="19CA0B93" wp14:editId="772AB3CE">
                <wp:simplePos x="0" y="0"/>
                <wp:positionH relativeFrom="column">
                  <wp:posOffset>-293086</wp:posOffset>
                </wp:positionH>
                <wp:positionV relativeFrom="paragraph">
                  <wp:posOffset>349885</wp:posOffset>
                </wp:positionV>
                <wp:extent cx="1132764" cy="107817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32764" cy="1078173"/>
                        </a:xfrm>
                        <a:prstGeom prst="rect">
                          <a:avLst/>
                        </a:prstGeom>
                        <a:noFill/>
                        <a:ln w="6350">
                          <a:noFill/>
                        </a:ln>
                        <a:effectLst/>
                      </wps:spPr>
                      <wps:txbx>
                        <w:txbxContent>
                          <w:p w14:paraId="005BDEC9" w14:textId="77777777" w:rsidR="008704DF" w:rsidRDefault="008704DF" w:rsidP="00C96E8F">
                            <w:r>
                              <w:rPr>
                                <w:noProof/>
                                <w:lang w:eastAsia="en-GB"/>
                              </w:rPr>
                              <w:drawing>
                                <wp:inline distT="0" distB="0" distL="0" distR="0" wp14:anchorId="1162F781" wp14:editId="1CBDC6CA">
                                  <wp:extent cx="887105" cy="1023004"/>
                                  <wp:effectExtent l="0" t="0" r="8255" b="5715"/>
                                  <wp:docPr id="63" name="Picture 63" descr="http://www.customsinfo.com/Portals/129262/images/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stomsinfo.com/Portals/129262/images/EA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379" cy="1025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FCD8F5">
              <v:shape id="Text Box 29" style="position:absolute;margin-left:-23.1pt;margin-top:27.55pt;width:89.2pt;height:8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" w14:anchorId="19CA0B93">
                <v:textbox>
                  <w:txbxContent>
                    <w:p w:rsidR="008704DF" w:rsidP="00C96E8F" w:rsidRDefault="008704DF" w14:paraId="5A39BBE3" w14:textId="77777777">
                      <w:r>
                        <w:rPr>
                          <w:noProof/>
                          <w:lang w:eastAsia="en-GB"/>
                        </w:rPr>
                        <w:drawing>
                          <wp:inline distT="0" distB="0" distL="0" distR="0" wp14:anchorId="34EC86D3" wp14:editId="1CBDC6CA">
                            <wp:extent cx="887105" cy="1023004"/>
                            <wp:effectExtent l="0" t="0" r="8255" b="5715"/>
                            <wp:docPr id="100080403" name="Picture 63" descr="http://www.customsinfo.com/Portals/129262/images/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ustomsinfo.com/Portals/129262/images/EA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379" cy="1025626"/>
                                    </a:xfrm>
                                    <a:prstGeom prst="rect">
                                      <a:avLst/>
                                    </a:prstGeom>
                                    <a:noFill/>
                                    <a:ln>
                                      <a:noFill/>
                                    </a:ln>
                                  </pic:spPr>
                                </pic:pic>
                              </a:graphicData>
                            </a:graphic>
                          </wp:inline>
                        </w:drawing>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7456" behindDoc="0" locked="0" layoutInCell="1" allowOverlap="1" wp14:anchorId="3C40E8E3" wp14:editId="21331A78">
                <wp:simplePos x="0" y="0"/>
                <wp:positionH relativeFrom="margin">
                  <wp:posOffset>-579755</wp:posOffset>
                </wp:positionH>
                <wp:positionV relativeFrom="paragraph">
                  <wp:posOffset>200025</wp:posOffset>
                </wp:positionV>
                <wp:extent cx="10822305" cy="15240"/>
                <wp:effectExtent l="0" t="0" r="17145" b="22860"/>
                <wp:wrapNone/>
                <wp:docPr id="9" name="Straight Connector 9"/>
                <wp:cNvGraphicFramePr/>
                <a:graphic xmlns:a="http://schemas.openxmlformats.org/drawingml/2006/main">
                  <a:graphicData uri="http://schemas.microsoft.com/office/word/2010/wordprocessingShape">
                    <wps:wsp>
                      <wps:cNvCnPr/>
                      <wps:spPr>
                        <a:xfrm flipH="1">
                          <a:off x="0" y="0"/>
                          <a:ext cx="10822305" cy="15240"/>
                        </a:xfrm>
                        <a:prstGeom prst="line">
                          <a:avLst/>
                        </a:prstGeom>
                        <a:noFill/>
                        <a:ln w="254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F00310">
              <v:line id="Straight Connector 9" style="position:absolute;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2pt" from="-45.65pt,15.75pt" to="806.5pt,16.95pt" w14:anchorId="166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">
                <v:stroke joinstyle="miter"/>
                <w10:wrap anchorx="margin"/>
              </v:line>
            </w:pict>
          </mc:Fallback>
        </mc:AlternateContent>
      </w:r>
    </w:p>
    <w:p w14:paraId="24644D15" w14:textId="77777777" w:rsidR="00C96E8F" w:rsidRPr="007A451D" w:rsidRDefault="00C96E8F" w:rsidP="00C96E8F">
      <w:pPr>
        <w:spacing w:after="0" w:line="240" w:lineRule="auto"/>
        <w:rPr>
          <w:rFonts w:ascii="Comic Sans MS" w:hAnsi="Comic Sans MS"/>
          <w:sz w:val="44"/>
          <w:szCs w:val="24"/>
        </w:rPr>
      </w:pPr>
      <w:r>
        <w:rPr>
          <w:rFonts w:ascii="Comic Sans MS" w:hAnsi="Comic Sans MS"/>
          <w:noProof/>
          <w:sz w:val="24"/>
          <w:szCs w:val="24"/>
          <w:lang w:eastAsia="en-GB"/>
        </w:rPr>
        <mc:AlternateContent>
          <mc:Choice Requires="wps">
            <w:drawing>
              <wp:anchor distT="0" distB="0" distL="114300" distR="114300" simplePos="0" relativeHeight="251677696" behindDoc="0" locked="0" layoutInCell="1" allowOverlap="1" wp14:anchorId="408B2471" wp14:editId="3501DB64">
                <wp:simplePos x="0" y="0"/>
                <wp:positionH relativeFrom="margin">
                  <wp:posOffset>6585319</wp:posOffset>
                </wp:positionH>
                <wp:positionV relativeFrom="paragraph">
                  <wp:posOffset>14605</wp:posOffset>
                </wp:positionV>
                <wp:extent cx="2320119" cy="4635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20119" cy="463550"/>
                        </a:xfrm>
                        <a:prstGeom prst="rect">
                          <a:avLst/>
                        </a:prstGeom>
                        <a:noFill/>
                        <a:ln w="6350">
                          <a:noFill/>
                        </a:ln>
                        <a:effectLst/>
                      </wps:spPr>
                      <wps:txbx>
                        <w:txbxContent>
                          <w:p w14:paraId="377FEC54" w14:textId="77777777" w:rsidR="008704DF" w:rsidRPr="00017275" w:rsidRDefault="008704DF" w:rsidP="00C96E8F">
                            <w:pPr>
                              <w:jc w:val="center"/>
                              <w:rPr>
                                <w:rFonts w:ascii="Comic Sans MS" w:hAnsi="Comic Sans MS"/>
                                <w:b/>
                                <w:sz w:val="36"/>
                              </w:rPr>
                            </w:pPr>
                            <w:r>
                              <w:rPr>
                                <w:rFonts w:ascii="Comic Sans MS" w:hAnsi="Comic Sans MS"/>
                                <w:b/>
                                <w:sz w:val="36"/>
                              </w:rPr>
                              <w:t>What did I see</w:t>
                            </w:r>
                            <w:r w:rsidRPr="00017275">
                              <w:rPr>
                                <w:rFonts w:ascii="Comic Sans MS" w:hAnsi="Comic Sans MS"/>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049712">
              <v:shape id="Text Box 10" style="position:absolute;margin-left:518.55pt;margin-top:1.15pt;width:182.7pt;height:3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" w14:anchorId="408B2471">
                <v:textbox>
                  <w:txbxContent>
                    <w:p w:rsidRPr="00017275" w:rsidR="008704DF" w:rsidP="00C96E8F" w:rsidRDefault="008704DF" w14:paraId="7E6F843F" w14:textId="77777777">
                      <w:pPr>
                        <w:jc w:val="center"/>
                        <w:rPr>
                          <w:rFonts w:ascii="Comic Sans MS" w:hAnsi="Comic Sans MS"/>
                          <w:b/>
                          <w:sz w:val="36"/>
                        </w:rPr>
                      </w:pPr>
                      <w:r>
                        <w:rPr>
                          <w:rFonts w:ascii="Comic Sans MS" w:hAnsi="Comic Sans MS"/>
                          <w:b/>
                          <w:sz w:val="36"/>
                        </w:rPr>
                        <w:t>What did I see</w:t>
                      </w:r>
                      <w:r w:rsidRPr="00017275">
                        <w:rPr>
                          <w:rFonts w:ascii="Comic Sans MS" w:hAnsi="Comic Sans MS"/>
                          <w:b/>
                          <w:sz w:val="36"/>
                        </w:rPr>
                        <w:t>?</w:t>
                      </w:r>
                    </w:p>
                  </w:txbxContent>
                </v:textbox>
                <w10:wrap anchorx="margin"/>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6672" behindDoc="0" locked="0" layoutInCell="1" allowOverlap="1" wp14:anchorId="234A6B17" wp14:editId="78FB0A13">
                <wp:simplePos x="0" y="0"/>
                <wp:positionH relativeFrom="margin">
                  <wp:posOffset>853137</wp:posOffset>
                </wp:positionH>
                <wp:positionV relativeFrom="paragraph">
                  <wp:posOffset>14605</wp:posOffset>
                </wp:positionV>
                <wp:extent cx="2592904" cy="4635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92904" cy="463550"/>
                        </a:xfrm>
                        <a:prstGeom prst="rect">
                          <a:avLst/>
                        </a:prstGeom>
                        <a:noFill/>
                        <a:ln w="6350">
                          <a:noFill/>
                        </a:ln>
                        <a:effectLst/>
                      </wps:spPr>
                      <wps:txbx>
                        <w:txbxContent>
                          <w:p w14:paraId="52E96DA0" w14:textId="77777777" w:rsidR="008704DF" w:rsidRPr="00017275" w:rsidRDefault="008704DF" w:rsidP="00C96E8F">
                            <w:pPr>
                              <w:rPr>
                                <w:rFonts w:ascii="Comic Sans MS" w:hAnsi="Comic Sans MS"/>
                                <w:b/>
                                <w:sz w:val="36"/>
                              </w:rPr>
                            </w:pPr>
                            <w:r>
                              <w:rPr>
                                <w:rFonts w:ascii="Comic Sans MS" w:hAnsi="Comic Sans MS"/>
                                <w:b/>
                                <w:sz w:val="36"/>
                              </w:rPr>
                              <w:t>What did I hear</w:t>
                            </w:r>
                            <w:r w:rsidRPr="00017275">
                              <w:rPr>
                                <w:rFonts w:ascii="Comic Sans MS" w:hAnsi="Comic Sans MS"/>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308450">
              <v:shape id="Text Box 11" style="position:absolute;margin-left:67.2pt;margin-top:1.15pt;width:204.15pt;height:3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" w14:anchorId="234A6B17">
                <v:textbox>
                  <w:txbxContent>
                    <w:p w:rsidRPr="00017275" w:rsidR="008704DF" w:rsidP="00C96E8F" w:rsidRDefault="008704DF" w14:paraId="6D5756D1" w14:textId="77777777">
                      <w:pPr>
                        <w:rPr>
                          <w:rFonts w:ascii="Comic Sans MS" w:hAnsi="Comic Sans MS"/>
                          <w:b/>
                          <w:sz w:val="36"/>
                        </w:rPr>
                      </w:pPr>
                      <w:r>
                        <w:rPr>
                          <w:rFonts w:ascii="Comic Sans MS" w:hAnsi="Comic Sans MS"/>
                          <w:b/>
                          <w:sz w:val="36"/>
                        </w:rPr>
                        <w:t>What did I hear</w:t>
                      </w:r>
                      <w:r w:rsidRPr="00017275">
                        <w:rPr>
                          <w:rFonts w:ascii="Comic Sans MS" w:hAnsi="Comic Sans MS"/>
                          <w:b/>
                          <w:sz w:val="36"/>
                        </w:rPr>
                        <w:t>?</w:t>
                      </w:r>
                    </w:p>
                  </w:txbxContent>
                </v:textbox>
                <w10:wrap anchorx="margin"/>
              </v:shape>
            </w:pict>
          </mc:Fallback>
        </mc:AlternateContent>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r>
        <w:rPr>
          <w:rFonts w:ascii="Comic Sans MS" w:hAnsi="Comic Sans MS"/>
          <w:sz w:val="44"/>
          <w:szCs w:val="24"/>
        </w:rPr>
        <w:tab/>
      </w:r>
    </w:p>
    <w:p w14:paraId="36EDF612" w14:textId="77777777" w:rsidR="00C96E8F" w:rsidRDefault="00C96E8F" w:rsidP="00C96E8F">
      <w:pPr>
        <w:spacing w:after="0" w:line="240" w:lineRule="auto"/>
        <w:rPr>
          <w:rFonts w:ascii="Comic Sans MS" w:hAnsi="Comic Sans MS"/>
          <w:sz w:val="24"/>
          <w:szCs w:val="24"/>
        </w:rPr>
      </w:pPr>
    </w:p>
    <w:p w14:paraId="6205E967" w14:textId="77777777" w:rsidR="00C96E8F" w:rsidRPr="001F18AF" w:rsidRDefault="00C96E8F" w:rsidP="00C96E8F">
      <w:pPr>
        <w:spacing w:after="0" w:line="240" w:lineRule="auto"/>
        <w:rPr>
          <w:rFonts w:ascii="Comic Sans MS" w:hAnsi="Comic Sans MS"/>
          <w:sz w:val="24"/>
          <w:szCs w:val="24"/>
        </w:rPr>
      </w:pPr>
    </w:p>
    <w:p w14:paraId="4E08C0FF" w14:textId="143CAA0F" w:rsidR="003F7CC9" w:rsidRPr="00E5534E" w:rsidRDefault="003F7CC9" w:rsidP="00CE11B9">
      <w:pPr>
        <w:shd w:val="clear" w:color="auto" w:fill="FFFFFF"/>
        <w:spacing w:before="100" w:beforeAutospacing="1" w:after="100" w:afterAutospacing="1" w:line="240" w:lineRule="auto"/>
        <w:rPr>
          <w:rFonts w:ascii="Comic Sans MS" w:eastAsia="Times New Roman" w:hAnsi="Comic Sans MS" w:cs="Arial"/>
          <w:color w:val="454545"/>
          <w:sz w:val="32"/>
          <w:szCs w:val="32"/>
          <w:lang w:eastAsia="en-GB"/>
        </w:rPr>
        <w:sectPr w:rsidR="003F7CC9" w:rsidRPr="00E5534E" w:rsidSect="00C02BBE">
          <w:pgSz w:w="16838" w:h="11906" w:orient="landscape"/>
          <w:pgMar w:top="709" w:right="536" w:bottom="720" w:left="720" w:header="708" w:footer="708" w:gutter="0"/>
          <w:cols w:space="708"/>
          <w:docGrid w:linePitch="360"/>
        </w:sectPr>
      </w:pPr>
    </w:p>
    <w:p w14:paraId="6F4667CF" w14:textId="77777777" w:rsidR="00B842DA" w:rsidRDefault="00B842DA" w:rsidP="00B842DA">
      <w:pPr>
        <w:rPr>
          <w:sz w:val="24"/>
        </w:rPr>
      </w:pPr>
      <w:r>
        <w:rPr>
          <w:noProof/>
          <w:lang w:eastAsia="en-GB"/>
        </w:rPr>
        <w:lastRenderedPageBreak/>
        <w:drawing>
          <wp:inline distT="0" distB="0" distL="0" distR="0" wp14:anchorId="548CF50E" wp14:editId="24C95FEF">
            <wp:extent cx="5521960" cy="4215765"/>
            <wp:effectExtent l="0" t="0" r="2540" b="0"/>
            <wp:docPr id="2" name="Picture 2" descr="How Samuel Pepys really dealt with the plague | Prospec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Samuel Pepys really dealt with the plague | Prospect Magaz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1960" cy="4215765"/>
                    </a:xfrm>
                    <a:prstGeom prst="rect">
                      <a:avLst/>
                    </a:prstGeom>
                    <a:noFill/>
                    <a:ln>
                      <a:noFill/>
                    </a:ln>
                  </pic:spPr>
                </pic:pic>
              </a:graphicData>
            </a:graphic>
          </wp:inline>
        </w:drawing>
      </w:r>
      <w:r w:rsidR="00F32073">
        <w:rPr>
          <w:noProof/>
          <w:lang w:eastAsia="en-GB"/>
        </w:rPr>
        <mc:AlternateContent>
          <mc:Choice Requires="wps">
            <w:drawing>
              <wp:anchor distT="0" distB="0" distL="114300" distR="114300" simplePos="0" relativeHeight="251664384" behindDoc="0" locked="0" layoutInCell="1" allowOverlap="1" wp14:anchorId="6E005DD3" wp14:editId="1C5336F6">
                <wp:simplePos x="0" y="0"/>
                <wp:positionH relativeFrom="column">
                  <wp:posOffset>1436914</wp:posOffset>
                </wp:positionH>
                <wp:positionV relativeFrom="paragraph">
                  <wp:posOffset>-415636</wp:posOffset>
                </wp:positionV>
                <wp:extent cx="6080167" cy="42751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80167" cy="427511"/>
                        </a:xfrm>
                        <a:prstGeom prst="rect">
                          <a:avLst/>
                        </a:prstGeom>
                        <a:solidFill>
                          <a:schemeClr val="lt1"/>
                        </a:solidFill>
                        <a:ln w="6350">
                          <a:noFill/>
                        </a:ln>
                      </wps:spPr>
                      <wps:txbx>
                        <w:txbxContent>
                          <w:p w14:paraId="51B496FC" w14:textId="4047A875" w:rsidR="008704DF" w:rsidRPr="00F32073" w:rsidRDefault="008704DF" w:rsidP="00F32073">
                            <w:pPr>
                              <w:jc w:val="center"/>
                              <w:rPr>
                                <w:rFonts w:ascii="Letter-join 40" w:hAnsi="Letter-join 40"/>
                                <w:b/>
                                <w:sz w:val="28"/>
                                <w:szCs w:val="32"/>
                                <w:u w:val="single"/>
                              </w:rPr>
                            </w:pPr>
                            <w:r>
                              <w:rPr>
                                <w:rFonts w:ascii="Letter-join 40" w:hAnsi="Letter-join 40"/>
                                <w:b/>
                                <w:sz w:val="28"/>
                                <w:szCs w:val="32"/>
                                <w:u w:val="single"/>
                              </w:rPr>
                              <w:t>Samuel Pepys and his diary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52A170">
              <v:shape id="Text Box 13" style="position:absolute;margin-left:113.15pt;margin-top:-32.75pt;width:478.75pt;height:33.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" w14:anchorId="6E005DD3">
                <v:textbox>
                  <w:txbxContent>
                    <w:p w:rsidRPr="00F32073" w:rsidR="008704DF" w:rsidP="00F32073" w:rsidRDefault="008704DF" w14:paraId="7288902C" w14:textId="4047A875">
                      <w:pPr>
                        <w:jc w:val="center"/>
                        <w:rPr>
                          <w:rFonts w:ascii="Letter-join 40" w:hAnsi="Letter-join 40"/>
                          <w:b/>
                          <w:sz w:val="28"/>
                          <w:szCs w:val="32"/>
                          <w:u w:val="single"/>
                        </w:rPr>
                      </w:pPr>
                      <w:r>
                        <w:rPr>
                          <w:rFonts w:ascii="Letter-join 40" w:hAnsi="Letter-join 40"/>
                          <w:b/>
                          <w:sz w:val="28"/>
                          <w:szCs w:val="32"/>
                          <w:u w:val="single"/>
                        </w:rPr>
                        <w:t>Samuel Pepys and his diary</w:t>
                      </w:r>
                    </w:p>
                  </w:txbxContent>
                </v:textbox>
              </v:shape>
            </w:pict>
          </mc:Fallback>
        </mc:AlternateContent>
      </w:r>
      <w:r w:rsidR="00CF12D7">
        <w:rPr>
          <w:sz w:val="24"/>
        </w:rPr>
        <w:tab/>
      </w:r>
      <w:r w:rsidR="00CF12D7">
        <w:rPr>
          <w:sz w:val="24"/>
        </w:rPr>
        <w:lastRenderedPageBreak/>
        <w:tab/>
      </w:r>
      <w:r>
        <w:rPr>
          <w:noProof/>
          <w:lang w:eastAsia="en-GB"/>
        </w:rPr>
        <w:drawing>
          <wp:inline distT="0" distB="0" distL="0" distR="0" wp14:anchorId="6551BF9A" wp14:editId="22DBA99B">
            <wp:extent cx="7623810" cy="5070475"/>
            <wp:effectExtent l="0" t="0" r="0" b="0"/>
            <wp:docPr id="14" name="Picture 14" descr="Is The Samuel Pepys Coronavirus Quote Genuine? | Londo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 The Samuel Pepys Coronavirus Quote Genuine? | Londonis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3810" cy="5070475"/>
                    </a:xfrm>
                    <a:prstGeom prst="rect">
                      <a:avLst/>
                    </a:prstGeom>
                    <a:noFill/>
                    <a:ln>
                      <a:noFill/>
                    </a:ln>
                  </pic:spPr>
                </pic:pic>
              </a:graphicData>
            </a:graphic>
          </wp:inline>
        </w:drawing>
      </w:r>
    </w:p>
    <w:p w14:paraId="40E0C8FC" w14:textId="1F65464B" w:rsidR="002F040D" w:rsidRDefault="00B842DA" w:rsidP="00B842DA">
      <w:pPr>
        <w:rPr>
          <w:sz w:val="24"/>
        </w:rPr>
      </w:pPr>
      <w:r>
        <w:rPr>
          <w:noProof/>
          <w:lang w:eastAsia="en-GB"/>
        </w:rPr>
        <w:lastRenderedPageBreak/>
        <w:drawing>
          <wp:inline distT="0" distB="0" distL="0" distR="0" wp14:anchorId="458E318D" wp14:editId="7B0FBFF7">
            <wp:extent cx="6673850" cy="4001770"/>
            <wp:effectExtent l="0" t="0" r="0" b="0"/>
            <wp:docPr id="15" name="Picture 15" descr="Samuel Pepys' other diary on display in new exhibition |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uel Pepys' other diary on display in new exhibition | Book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73850" cy="4001770"/>
                    </a:xfrm>
                    <a:prstGeom prst="rect">
                      <a:avLst/>
                    </a:prstGeom>
                    <a:noFill/>
                    <a:ln>
                      <a:noFill/>
                    </a:ln>
                  </pic:spPr>
                </pic:pic>
              </a:graphicData>
            </a:graphic>
          </wp:inline>
        </w:drawing>
      </w:r>
      <w:r w:rsidR="00CF12D7">
        <w:rPr>
          <w:sz w:val="24"/>
        </w:rPr>
        <w:lastRenderedPageBreak/>
        <w:tab/>
      </w:r>
      <w:r>
        <w:rPr>
          <w:noProof/>
          <w:lang w:eastAsia="en-GB"/>
        </w:rPr>
        <w:drawing>
          <wp:inline distT="0" distB="0" distL="0" distR="0" wp14:anchorId="0BDC93F6" wp14:editId="2825088E">
            <wp:extent cx="5830570" cy="4441190"/>
            <wp:effectExtent l="0" t="0" r="0" b="0"/>
            <wp:docPr id="16" name="Picture 16" descr="Samuel Pepys Stock Pictures, Royalty-free Photos &amp; Images - Get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uel Pepys Stock Pictures, Royalty-free Photos &amp; Images - Getty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0570" cy="4441190"/>
                    </a:xfrm>
                    <a:prstGeom prst="rect">
                      <a:avLst/>
                    </a:prstGeom>
                    <a:noFill/>
                    <a:ln>
                      <a:noFill/>
                    </a:ln>
                  </pic:spPr>
                </pic:pic>
              </a:graphicData>
            </a:graphic>
          </wp:inline>
        </w:drawing>
      </w:r>
    </w:p>
    <w:p w14:paraId="7812FB66" w14:textId="1F7A732B" w:rsidR="00CF12D7" w:rsidRDefault="00CF12D7" w:rsidP="00CF12D7">
      <w:pPr>
        <w:rPr>
          <w:sz w:val="24"/>
        </w:rPr>
      </w:pPr>
    </w:p>
    <w:p w14:paraId="37A1044D" w14:textId="54A355F8" w:rsidR="00CF12D7" w:rsidRDefault="00CF12D7" w:rsidP="00F32073">
      <w:pPr>
        <w:jc w:val="center"/>
        <w:rPr>
          <w:sz w:val="24"/>
        </w:rPr>
      </w:pPr>
    </w:p>
    <w:p w14:paraId="1694B840" w14:textId="22C972A3" w:rsidR="00C8605A" w:rsidRDefault="00C8605A" w:rsidP="00F32073">
      <w:pPr>
        <w:jc w:val="center"/>
        <w:rPr>
          <w:sz w:val="24"/>
        </w:rPr>
      </w:pPr>
    </w:p>
    <w:p w14:paraId="441EF8BA" w14:textId="1161F743" w:rsidR="00CF12D7" w:rsidRDefault="00CF12D7" w:rsidP="00C8605A">
      <w:pPr>
        <w:tabs>
          <w:tab w:val="left" w:pos="12870"/>
        </w:tabs>
        <w:rPr>
          <w:sz w:val="24"/>
        </w:rPr>
      </w:pPr>
    </w:p>
    <w:sectPr w:rsidR="00CF12D7" w:rsidSect="00E5534E">
      <w:pgSz w:w="16838" w:h="11906" w:orient="landscape"/>
      <w:pgMar w:top="1440" w:right="99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D7E1D" w14:textId="77777777" w:rsidR="008704DF" w:rsidRDefault="008704DF" w:rsidP="003F68E6">
      <w:pPr>
        <w:spacing w:after="0" w:line="240" w:lineRule="auto"/>
      </w:pPr>
      <w:r>
        <w:separator/>
      </w:r>
    </w:p>
  </w:endnote>
  <w:endnote w:type="continuationSeparator" w:id="0">
    <w:p w14:paraId="7C55DCBC" w14:textId="77777777" w:rsidR="008704DF" w:rsidRDefault="008704DF" w:rsidP="003F6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etter-join 40">
    <w:panose1 w:val="020008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8836E" w14:textId="77777777" w:rsidR="008704DF" w:rsidRDefault="008704DF" w:rsidP="003F68E6">
      <w:pPr>
        <w:spacing w:after="0" w:line="240" w:lineRule="auto"/>
      </w:pPr>
      <w:r>
        <w:separator/>
      </w:r>
    </w:p>
  </w:footnote>
  <w:footnote w:type="continuationSeparator" w:id="0">
    <w:p w14:paraId="1A5085C8" w14:textId="77777777" w:rsidR="008704DF" w:rsidRDefault="008704DF" w:rsidP="003F68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72392"/>
    <w:multiLevelType w:val="hybridMultilevel"/>
    <w:tmpl w:val="87E8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1164D6"/>
    <w:multiLevelType w:val="multilevel"/>
    <w:tmpl w:val="80060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B76781"/>
    <w:multiLevelType w:val="multilevel"/>
    <w:tmpl w:val="027E1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AD152B"/>
    <w:multiLevelType w:val="hybridMultilevel"/>
    <w:tmpl w:val="D94A7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046FF"/>
    <w:multiLevelType w:val="multilevel"/>
    <w:tmpl w:val="B128F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34D32"/>
    <w:multiLevelType w:val="hybridMultilevel"/>
    <w:tmpl w:val="8334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4A75B6"/>
    <w:multiLevelType w:val="hybridMultilevel"/>
    <w:tmpl w:val="7F66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E02DDA"/>
    <w:multiLevelType w:val="hybridMultilevel"/>
    <w:tmpl w:val="715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7C42DF"/>
    <w:multiLevelType w:val="hybridMultilevel"/>
    <w:tmpl w:val="4904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5A2064"/>
    <w:multiLevelType w:val="hybridMultilevel"/>
    <w:tmpl w:val="BE0C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774B1"/>
    <w:multiLevelType w:val="hybridMultilevel"/>
    <w:tmpl w:val="DB5E2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DC4B76"/>
    <w:multiLevelType w:val="hybridMultilevel"/>
    <w:tmpl w:val="57548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2C29F7"/>
    <w:multiLevelType w:val="hybridMultilevel"/>
    <w:tmpl w:val="6E228A00"/>
    <w:lvl w:ilvl="0" w:tplc="86A019A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F64779"/>
    <w:multiLevelType w:val="hybridMultilevel"/>
    <w:tmpl w:val="F0885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5"/>
  </w:num>
  <w:num w:numId="4">
    <w:abstractNumId w:val="8"/>
  </w:num>
  <w:num w:numId="5">
    <w:abstractNumId w:val="12"/>
  </w:num>
  <w:num w:numId="6">
    <w:abstractNumId w:val="9"/>
  </w:num>
  <w:num w:numId="7">
    <w:abstractNumId w:val="2"/>
  </w:num>
  <w:num w:numId="8">
    <w:abstractNumId w:val="1"/>
  </w:num>
  <w:num w:numId="9">
    <w:abstractNumId w:val="10"/>
  </w:num>
  <w:num w:numId="10">
    <w:abstractNumId w:val="0"/>
  </w:num>
  <w:num w:numId="11">
    <w:abstractNumId w:val="4"/>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12BC0"/>
    <w:rsid w:val="00036CD7"/>
    <w:rsid w:val="000406F0"/>
    <w:rsid w:val="00057C66"/>
    <w:rsid w:val="000641F5"/>
    <w:rsid w:val="00070B15"/>
    <w:rsid w:val="00085082"/>
    <w:rsid w:val="000903DA"/>
    <w:rsid w:val="000A609D"/>
    <w:rsid w:val="000C1962"/>
    <w:rsid w:val="000F6409"/>
    <w:rsid w:val="00105A4A"/>
    <w:rsid w:val="001142AC"/>
    <w:rsid w:val="0012210F"/>
    <w:rsid w:val="00131770"/>
    <w:rsid w:val="00145AA7"/>
    <w:rsid w:val="00146A25"/>
    <w:rsid w:val="00146CD4"/>
    <w:rsid w:val="001A0D74"/>
    <w:rsid w:val="001A25BC"/>
    <w:rsid w:val="001B50BB"/>
    <w:rsid w:val="001C6915"/>
    <w:rsid w:val="001D292C"/>
    <w:rsid w:val="001F776F"/>
    <w:rsid w:val="00211334"/>
    <w:rsid w:val="00225692"/>
    <w:rsid w:val="00232F8A"/>
    <w:rsid w:val="002826CF"/>
    <w:rsid w:val="0029353D"/>
    <w:rsid w:val="002B6B8F"/>
    <w:rsid w:val="002C0D11"/>
    <w:rsid w:val="002C6E4A"/>
    <w:rsid w:val="002F040D"/>
    <w:rsid w:val="00315A31"/>
    <w:rsid w:val="00335C54"/>
    <w:rsid w:val="00336413"/>
    <w:rsid w:val="003625EA"/>
    <w:rsid w:val="003650E8"/>
    <w:rsid w:val="00373F85"/>
    <w:rsid w:val="003827E5"/>
    <w:rsid w:val="00386291"/>
    <w:rsid w:val="00387E3C"/>
    <w:rsid w:val="003976E2"/>
    <w:rsid w:val="003A51B4"/>
    <w:rsid w:val="003A54B4"/>
    <w:rsid w:val="003B59C5"/>
    <w:rsid w:val="003C0890"/>
    <w:rsid w:val="003E0728"/>
    <w:rsid w:val="003F68E6"/>
    <w:rsid w:val="003F7CC9"/>
    <w:rsid w:val="00404DF0"/>
    <w:rsid w:val="00413C04"/>
    <w:rsid w:val="00423C2F"/>
    <w:rsid w:val="00483FDB"/>
    <w:rsid w:val="00491D35"/>
    <w:rsid w:val="00492E2E"/>
    <w:rsid w:val="004B2BC1"/>
    <w:rsid w:val="004E0248"/>
    <w:rsid w:val="004F3C15"/>
    <w:rsid w:val="00534216"/>
    <w:rsid w:val="005419BC"/>
    <w:rsid w:val="00582E2C"/>
    <w:rsid w:val="00586F7A"/>
    <w:rsid w:val="005A6E8C"/>
    <w:rsid w:val="005B1A0C"/>
    <w:rsid w:val="005C2CF4"/>
    <w:rsid w:val="005C564D"/>
    <w:rsid w:val="005E2263"/>
    <w:rsid w:val="005E41ED"/>
    <w:rsid w:val="005F24CA"/>
    <w:rsid w:val="00616107"/>
    <w:rsid w:val="00630314"/>
    <w:rsid w:val="00630575"/>
    <w:rsid w:val="00664637"/>
    <w:rsid w:val="00664FB6"/>
    <w:rsid w:val="006E68FD"/>
    <w:rsid w:val="0070700B"/>
    <w:rsid w:val="00721711"/>
    <w:rsid w:val="00736A98"/>
    <w:rsid w:val="0074235F"/>
    <w:rsid w:val="00750653"/>
    <w:rsid w:val="0075186D"/>
    <w:rsid w:val="007A73E9"/>
    <w:rsid w:val="007E4D6E"/>
    <w:rsid w:val="0083089B"/>
    <w:rsid w:val="0086381E"/>
    <w:rsid w:val="008704DF"/>
    <w:rsid w:val="00881CF7"/>
    <w:rsid w:val="008949BB"/>
    <w:rsid w:val="008977D6"/>
    <w:rsid w:val="008B4593"/>
    <w:rsid w:val="008C3604"/>
    <w:rsid w:val="008C6A67"/>
    <w:rsid w:val="00902C24"/>
    <w:rsid w:val="009044E7"/>
    <w:rsid w:val="009570B4"/>
    <w:rsid w:val="00962472"/>
    <w:rsid w:val="00976038"/>
    <w:rsid w:val="00995CC7"/>
    <w:rsid w:val="00997A91"/>
    <w:rsid w:val="009A644A"/>
    <w:rsid w:val="009C362F"/>
    <w:rsid w:val="009E32AA"/>
    <w:rsid w:val="009F11A9"/>
    <w:rsid w:val="009F4802"/>
    <w:rsid w:val="009F4D36"/>
    <w:rsid w:val="009F6675"/>
    <w:rsid w:val="00A118CD"/>
    <w:rsid w:val="00A147BC"/>
    <w:rsid w:val="00A164C1"/>
    <w:rsid w:val="00A22091"/>
    <w:rsid w:val="00A30558"/>
    <w:rsid w:val="00A949F6"/>
    <w:rsid w:val="00A96F92"/>
    <w:rsid w:val="00AD45FB"/>
    <w:rsid w:val="00AE1389"/>
    <w:rsid w:val="00AE5015"/>
    <w:rsid w:val="00AF5FDA"/>
    <w:rsid w:val="00B04228"/>
    <w:rsid w:val="00B1363F"/>
    <w:rsid w:val="00B20660"/>
    <w:rsid w:val="00B2430E"/>
    <w:rsid w:val="00B46263"/>
    <w:rsid w:val="00B52E55"/>
    <w:rsid w:val="00B62831"/>
    <w:rsid w:val="00B71C57"/>
    <w:rsid w:val="00B80F35"/>
    <w:rsid w:val="00B842DA"/>
    <w:rsid w:val="00B8498A"/>
    <w:rsid w:val="00BA38DF"/>
    <w:rsid w:val="00BF5B8B"/>
    <w:rsid w:val="00C02BBE"/>
    <w:rsid w:val="00C10856"/>
    <w:rsid w:val="00C2074A"/>
    <w:rsid w:val="00C22B8A"/>
    <w:rsid w:val="00C27156"/>
    <w:rsid w:val="00C47A71"/>
    <w:rsid w:val="00C5166B"/>
    <w:rsid w:val="00C60657"/>
    <w:rsid w:val="00C60AE7"/>
    <w:rsid w:val="00C67393"/>
    <w:rsid w:val="00C8605A"/>
    <w:rsid w:val="00C96E8F"/>
    <w:rsid w:val="00CA25E2"/>
    <w:rsid w:val="00CA7C99"/>
    <w:rsid w:val="00CC0B07"/>
    <w:rsid w:val="00CD6181"/>
    <w:rsid w:val="00CE11B9"/>
    <w:rsid w:val="00CE209B"/>
    <w:rsid w:val="00CF12D7"/>
    <w:rsid w:val="00D8219F"/>
    <w:rsid w:val="00D9296D"/>
    <w:rsid w:val="00DA165C"/>
    <w:rsid w:val="00DC09AF"/>
    <w:rsid w:val="00DC4659"/>
    <w:rsid w:val="00DE7204"/>
    <w:rsid w:val="00DF698D"/>
    <w:rsid w:val="00E03D8B"/>
    <w:rsid w:val="00E43BC7"/>
    <w:rsid w:val="00E456DC"/>
    <w:rsid w:val="00E4646E"/>
    <w:rsid w:val="00E53F1A"/>
    <w:rsid w:val="00E5534E"/>
    <w:rsid w:val="00E57D1E"/>
    <w:rsid w:val="00E66909"/>
    <w:rsid w:val="00E82449"/>
    <w:rsid w:val="00EA249A"/>
    <w:rsid w:val="00ED5309"/>
    <w:rsid w:val="00EE33A6"/>
    <w:rsid w:val="00F03C9C"/>
    <w:rsid w:val="00F0505B"/>
    <w:rsid w:val="00F32073"/>
    <w:rsid w:val="00F42BFD"/>
    <w:rsid w:val="00F635D5"/>
    <w:rsid w:val="00F72570"/>
    <w:rsid w:val="00F76EA8"/>
    <w:rsid w:val="00F84881"/>
    <w:rsid w:val="00F9027C"/>
    <w:rsid w:val="00F977E0"/>
    <w:rsid w:val="00FA1164"/>
    <w:rsid w:val="00FB5C96"/>
    <w:rsid w:val="00FB773D"/>
    <w:rsid w:val="00FD5710"/>
    <w:rsid w:val="00FF35E1"/>
    <w:rsid w:val="00FF618F"/>
    <w:rsid w:val="029C4137"/>
    <w:rsid w:val="11AA3EB3"/>
    <w:rsid w:val="27945418"/>
    <w:rsid w:val="71A45320"/>
    <w:rsid w:val="73C2B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BADBB"/>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F618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45FB"/>
    <w:pPr>
      <w:ind w:left="720"/>
      <w:contextualSpacing/>
    </w:pPr>
  </w:style>
  <w:style w:type="character" w:styleId="Hyperlink">
    <w:name w:val="Hyperlink"/>
    <w:basedOn w:val="DefaultParagraphFont"/>
    <w:uiPriority w:val="99"/>
    <w:semiHidden/>
    <w:unhideWhenUsed/>
    <w:rsid w:val="00AD45FB"/>
    <w:rPr>
      <w:color w:val="0000FF"/>
      <w:u w:val="single"/>
    </w:rPr>
  </w:style>
  <w:style w:type="paragraph" w:customStyle="1" w:styleId="paragraph">
    <w:name w:val="paragraph"/>
    <w:basedOn w:val="Normal"/>
    <w:rsid w:val="008977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8977D6"/>
  </w:style>
  <w:style w:type="character" w:customStyle="1" w:styleId="normaltextrun">
    <w:name w:val="normaltextrun"/>
    <w:basedOn w:val="DefaultParagraphFont"/>
    <w:rsid w:val="008977D6"/>
  </w:style>
  <w:style w:type="character" w:customStyle="1" w:styleId="eop">
    <w:name w:val="eop"/>
    <w:basedOn w:val="DefaultParagraphFont"/>
    <w:rsid w:val="008977D6"/>
  </w:style>
  <w:style w:type="character" w:customStyle="1" w:styleId="Heading3Char">
    <w:name w:val="Heading 3 Char"/>
    <w:basedOn w:val="DefaultParagraphFont"/>
    <w:link w:val="Heading3"/>
    <w:uiPriority w:val="9"/>
    <w:rsid w:val="00FF618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E03D8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97250">
      <w:bodyDiv w:val="1"/>
      <w:marLeft w:val="0"/>
      <w:marRight w:val="0"/>
      <w:marTop w:val="0"/>
      <w:marBottom w:val="0"/>
      <w:divBdr>
        <w:top w:val="none" w:sz="0" w:space="0" w:color="auto"/>
        <w:left w:val="none" w:sz="0" w:space="0" w:color="auto"/>
        <w:bottom w:val="none" w:sz="0" w:space="0" w:color="auto"/>
        <w:right w:val="none" w:sz="0" w:space="0" w:color="auto"/>
      </w:divBdr>
    </w:div>
    <w:div w:id="344138684">
      <w:bodyDiv w:val="1"/>
      <w:marLeft w:val="0"/>
      <w:marRight w:val="0"/>
      <w:marTop w:val="0"/>
      <w:marBottom w:val="0"/>
      <w:divBdr>
        <w:top w:val="none" w:sz="0" w:space="0" w:color="auto"/>
        <w:left w:val="none" w:sz="0" w:space="0" w:color="auto"/>
        <w:bottom w:val="none" w:sz="0" w:space="0" w:color="auto"/>
        <w:right w:val="none" w:sz="0" w:space="0" w:color="auto"/>
      </w:divBdr>
    </w:div>
    <w:div w:id="845096155">
      <w:bodyDiv w:val="1"/>
      <w:marLeft w:val="0"/>
      <w:marRight w:val="0"/>
      <w:marTop w:val="0"/>
      <w:marBottom w:val="0"/>
      <w:divBdr>
        <w:top w:val="none" w:sz="0" w:space="0" w:color="auto"/>
        <w:left w:val="none" w:sz="0" w:space="0" w:color="auto"/>
        <w:bottom w:val="none" w:sz="0" w:space="0" w:color="auto"/>
        <w:right w:val="none" w:sz="0" w:space="0" w:color="auto"/>
      </w:divBdr>
      <w:divsChild>
        <w:div w:id="592057328">
          <w:marLeft w:val="0"/>
          <w:marRight w:val="0"/>
          <w:marTop w:val="0"/>
          <w:marBottom w:val="0"/>
          <w:divBdr>
            <w:top w:val="none" w:sz="0" w:space="0" w:color="auto"/>
            <w:left w:val="none" w:sz="0" w:space="0" w:color="auto"/>
            <w:bottom w:val="none" w:sz="0" w:space="0" w:color="auto"/>
            <w:right w:val="none" w:sz="0" w:space="0" w:color="auto"/>
          </w:divBdr>
          <w:divsChild>
            <w:div w:id="1141996957">
              <w:marLeft w:val="0"/>
              <w:marRight w:val="0"/>
              <w:marTop w:val="0"/>
              <w:marBottom w:val="0"/>
              <w:divBdr>
                <w:top w:val="none" w:sz="0" w:space="0" w:color="auto"/>
                <w:left w:val="none" w:sz="0" w:space="0" w:color="auto"/>
                <w:bottom w:val="none" w:sz="0" w:space="0" w:color="auto"/>
                <w:right w:val="none" w:sz="0" w:space="0" w:color="auto"/>
              </w:divBdr>
            </w:div>
            <w:div w:id="772167679">
              <w:marLeft w:val="0"/>
              <w:marRight w:val="0"/>
              <w:marTop w:val="0"/>
              <w:marBottom w:val="0"/>
              <w:divBdr>
                <w:top w:val="none" w:sz="0" w:space="0" w:color="auto"/>
                <w:left w:val="none" w:sz="0" w:space="0" w:color="auto"/>
                <w:bottom w:val="none" w:sz="0" w:space="0" w:color="auto"/>
                <w:right w:val="none" w:sz="0" w:space="0" w:color="auto"/>
              </w:divBdr>
            </w:div>
            <w:div w:id="1959600559">
              <w:marLeft w:val="0"/>
              <w:marRight w:val="0"/>
              <w:marTop w:val="0"/>
              <w:marBottom w:val="0"/>
              <w:divBdr>
                <w:top w:val="none" w:sz="0" w:space="0" w:color="auto"/>
                <w:left w:val="none" w:sz="0" w:space="0" w:color="auto"/>
                <w:bottom w:val="none" w:sz="0" w:space="0" w:color="auto"/>
                <w:right w:val="none" w:sz="0" w:space="0" w:color="auto"/>
              </w:divBdr>
            </w:div>
            <w:div w:id="1336421464">
              <w:marLeft w:val="0"/>
              <w:marRight w:val="0"/>
              <w:marTop w:val="0"/>
              <w:marBottom w:val="0"/>
              <w:divBdr>
                <w:top w:val="none" w:sz="0" w:space="0" w:color="auto"/>
                <w:left w:val="none" w:sz="0" w:space="0" w:color="auto"/>
                <w:bottom w:val="none" w:sz="0" w:space="0" w:color="auto"/>
                <w:right w:val="none" w:sz="0" w:space="0" w:color="auto"/>
              </w:divBdr>
            </w:div>
            <w:div w:id="1222448689">
              <w:marLeft w:val="0"/>
              <w:marRight w:val="0"/>
              <w:marTop w:val="0"/>
              <w:marBottom w:val="0"/>
              <w:divBdr>
                <w:top w:val="none" w:sz="0" w:space="0" w:color="auto"/>
                <w:left w:val="none" w:sz="0" w:space="0" w:color="auto"/>
                <w:bottom w:val="none" w:sz="0" w:space="0" w:color="auto"/>
                <w:right w:val="none" w:sz="0" w:space="0" w:color="auto"/>
              </w:divBdr>
            </w:div>
            <w:div w:id="1935163239">
              <w:marLeft w:val="0"/>
              <w:marRight w:val="0"/>
              <w:marTop w:val="0"/>
              <w:marBottom w:val="0"/>
              <w:divBdr>
                <w:top w:val="none" w:sz="0" w:space="0" w:color="auto"/>
                <w:left w:val="none" w:sz="0" w:space="0" w:color="auto"/>
                <w:bottom w:val="none" w:sz="0" w:space="0" w:color="auto"/>
                <w:right w:val="none" w:sz="0" w:space="0" w:color="auto"/>
              </w:divBdr>
            </w:div>
          </w:divsChild>
        </w:div>
        <w:div w:id="480737877">
          <w:marLeft w:val="0"/>
          <w:marRight w:val="0"/>
          <w:marTop w:val="0"/>
          <w:marBottom w:val="0"/>
          <w:divBdr>
            <w:top w:val="none" w:sz="0" w:space="0" w:color="auto"/>
            <w:left w:val="none" w:sz="0" w:space="0" w:color="auto"/>
            <w:bottom w:val="none" w:sz="0" w:space="0" w:color="auto"/>
            <w:right w:val="none" w:sz="0" w:space="0" w:color="auto"/>
          </w:divBdr>
          <w:divsChild>
            <w:div w:id="1696078572">
              <w:marLeft w:val="0"/>
              <w:marRight w:val="0"/>
              <w:marTop w:val="0"/>
              <w:marBottom w:val="0"/>
              <w:divBdr>
                <w:top w:val="none" w:sz="0" w:space="0" w:color="auto"/>
                <w:left w:val="none" w:sz="0" w:space="0" w:color="auto"/>
                <w:bottom w:val="none" w:sz="0" w:space="0" w:color="auto"/>
                <w:right w:val="none" w:sz="0" w:space="0" w:color="auto"/>
              </w:divBdr>
            </w:div>
            <w:div w:id="1556233188">
              <w:marLeft w:val="0"/>
              <w:marRight w:val="0"/>
              <w:marTop w:val="0"/>
              <w:marBottom w:val="0"/>
              <w:divBdr>
                <w:top w:val="none" w:sz="0" w:space="0" w:color="auto"/>
                <w:left w:val="none" w:sz="0" w:space="0" w:color="auto"/>
                <w:bottom w:val="none" w:sz="0" w:space="0" w:color="auto"/>
                <w:right w:val="none" w:sz="0" w:space="0" w:color="auto"/>
              </w:divBdr>
            </w:div>
            <w:div w:id="1122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761971">
      <w:bodyDiv w:val="1"/>
      <w:marLeft w:val="0"/>
      <w:marRight w:val="0"/>
      <w:marTop w:val="0"/>
      <w:marBottom w:val="0"/>
      <w:divBdr>
        <w:top w:val="none" w:sz="0" w:space="0" w:color="auto"/>
        <w:left w:val="none" w:sz="0" w:space="0" w:color="auto"/>
        <w:bottom w:val="none" w:sz="0" w:space="0" w:color="auto"/>
        <w:right w:val="none" w:sz="0" w:space="0" w:color="auto"/>
      </w:divBdr>
      <w:divsChild>
        <w:div w:id="490875653">
          <w:marLeft w:val="0"/>
          <w:marRight w:val="0"/>
          <w:marTop w:val="0"/>
          <w:marBottom w:val="0"/>
          <w:divBdr>
            <w:top w:val="single" w:sz="18" w:space="15" w:color="FC810F"/>
            <w:left w:val="single" w:sz="6" w:space="15" w:color="EBEBEB"/>
            <w:bottom w:val="single" w:sz="6" w:space="15" w:color="EBEBEB"/>
            <w:right w:val="single" w:sz="6" w:space="15" w:color="EBEBEB"/>
          </w:divBdr>
          <w:divsChild>
            <w:div w:id="1711493170">
              <w:marLeft w:val="0"/>
              <w:marRight w:val="0"/>
              <w:marTop w:val="0"/>
              <w:marBottom w:val="0"/>
              <w:divBdr>
                <w:top w:val="single" w:sz="6" w:space="0" w:color="EBEBEB"/>
                <w:left w:val="none" w:sz="0" w:space="0" w:color="auto"/>
                <w:bottom w:val="none" w:sz="0" w:space="0" w:color="auto"/>
                <w:right w:val="none" w:sz="0" w:space="0" w:color="auto"/>
              </w:divBdr>
              <w:divsChild>
                <w:div w:id="11964994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4224976">
      <w:bodyDiv w:val="1"/>
      <w:marLeft w:val="0"/>
      <w:marRight w:val="0"/>
      <w:marTop w:val="0"/>
      <w:marBottom w:val="0"/>
      <w:divBdr>
        <w:top w:val="none" w:sz="0" w:space="0" w:color="auto"/>
        <w:left w:val="none" w:sz="0" w:space="0" w:color="auto"/>
        <w:bottom w:val="none" w:sz="0" w:space="0" w:color="auto"/>
        <w:right w:val="none" w:sz="0" w:space="0" w:color="auto"/>
      </w:divBdr>
    </w:div>
    <w:div w:id="157006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90.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hyperlink" Target="https://www.youtube.com/watch?v=VarSSAwiimU" TargetMode="External"/><Relationship Id="rId17" Type="http://schemas.openxmlformats.org/officeDocument/2006/relationships/hyperlink" Target="https://www.gonoodle.com/"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user/thebodycoach1" TargetMode="External"/><Relationship Id="rId20" Type="http://schemas.openxmlformats.org/officeDocument/2006/relationships/image" Target="media/image6.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80.png"/><Relationship Id="rId32" Type="http://schemas.openxmlformats.org/officeDocument/2006/relationships/image" Target="media/image120.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cratch.mit.edu/projects/editor/?tutorial=getStarted" TargetMode="External"/><Relationship Id="rId23" Type="http://schemas.openxmlformats.org/officeDocument/2006/relationships/image" Target="media/image8.png"/><Relationship Id="rId28" Type="http://schemas.openxmlformats.org/officeDocument/2006/relationships/image" Target="media/image100.png"/><Relationship Id="rId36"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rich.maths.org/7009" TargetMode="External"/><Relationship Id="rId22" Type="http://schemas.openxmlformats.org/officeDocument/2006/relationships/image" Target="media/image70.jpeg"/><Relationship Id="rId27" Type="http://schemas.openxmlformats.org/officeDocument/2006/relationships/image" Target="media/image10.png"/><Relationship Id="rId30" Type="http://schemas.openxmlformats.org/officeDocument/2006/relationships/image" Target="media/image110.jpeg"/><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EC50D23BC2264996BC0A3092B35622" ma:contentTypeVersion="12" ma:contentTypeDescription="Create a new document." ma:contentTypeScope="" ma:versionID="9465bac16a78c2519c979b96f024d694">
  <xsd:schema xmlns:xsd="http://www.w3.org/2001/XMLSchema" xmlns:xs="http://www.w3.org/2001/XMLSchema" xmlns:p="http://schemas.microsoft.com/office/2006/metadata/properties" xmlns:ns2="b650dee9-2c7c-4d2a-8e9d-6b1a3ee6313d" xmlns:ns3="c8375dce-3f9e-4ea9-b276-f12bac5b1e44" targetNamespace="http://schemas.microsoft.com/office/2006/metadata/properties" ma:root="true" ma:fieldsID="6b90a5148ea0a203105ecf77516c8f7a" ns2:_="" ns3:_="">
    <xsd:import namespace="b650dee9-2c7c-4d2a-8e9d-6b1a3ee6313d"/>
    <xsd:import namespace="c8375dce-3f9e-4ea9-b276-f12bac5b1e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dee9-2c7c-4d2a-8e9d-6b1a3ee63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375dce-3f9e-4ea9-b276-f12bac5b1e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18163-32D3-4590-BDFE-6E4399C3B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0dee9-2c7c-4d2a-8e9d-6b1a3ee6313d"/>
    <ds:schemaRef ds:uri="c8375dce-3f9e-4ea9-b276-f12bac5b1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0430B0-2E34-4885-96DE-2AD5E0A86A29}">
  <ds:schemaRef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b650dee9-2c7c-4d2a-8e9d-6b1a3ee6313d"/>
    <ds:schemaRef ds:uri="c8375dce-3f9e-4ea9-b276-f12bac5b1e4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6CA019D-5726-4204-9175-BDE3ECD478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10F8BA7D</Template>
  <TotalTime>0</TotalTime>
  <Pages>12</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Becky Budden</cp:lastModifiedBy>
  <cp:revision>2</cp:revision>
  <dcterms:created xsi:type="dcterms:W3CDTF">2020-05-14T10:05:00Z</dcterms:created>
  <dcterms:modified xsi:type="dcterms:W3CDTF">2020-05-14T10:05:00Z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0x010100C6EC50D23BC2264996BC0A3092B35622</vt:lpwstr>
  </property>
</Properties>
</file>